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50937" w14:textId="6944351D" w:rsidR="00080551" w:rsidRPr="00466787" w:rsidRDefault="00FD235F" w:rsidP="00FD235F">
      <w:pPr>
        <w:spacing w:line="36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 w:cs="Verdana"/>
          <w:b/>
          <w:bCs/>
          <w:color w:val="000000"/>
          <w:sz w:val="19"/>
          <w:szCs w:val="19"/>
        </w:rPr>
        <w:t>SOLICITUD DE EXENCIÓN DEL PERIODO DE FORMACIÓN EN EMPRESA</w:t>
      </w:r>
    </w:p>
    <w:p w14:paraId="7C8F7159" w14:textId="77777777" w:rsidR="0097114C" w:rsidRPr="00804AFC" w:rsidRDefault="0097114C" w:rsidP="0097114C">
      <w:pPr>
        <w:widowControl w:val="0"/>
        <w:tabs>
          <w:tab w:val="right" w:leader="dot" w:pos="6946"/>
          <w:tab w:val="right" w:leader="dot" w:pos="9072"/>
        </w:tabs>
        <w:autoSpaceDE w:val="0"/>
        <w:autoSpaceDN w:val="0"/>
        <w:adjustRightInd w:val="0"/>
        <w:spacing w:line="360" w:lineRule="auto"/>
        <w:ind w:firstLine="1"/>
        <w:jc w:val="both"/>
        <w:rPr>
          <w:rFonts w:ascii="Verdana" w:hAnsi="Verdana" w:cs="Arial"/>
          <w:color w:val="000000"/>
          <w:sz w:val="20"/>
          <w:szCs w:val="22"/>
        </w:rPr>
      </w:pPr>
      <w:r>
        <w:rPr>
          <w:rFonts w:ascii="Verdana" w:hAnsi="Verdana" w:cs="Arial"/>
          <w:color w:val="000000"/>
          <w:sz w:val="20"/>
          <w:szCs w:val="22"/>
        </w:rPr>
        <w:t>D./Dª.</w:t>
      </w:r>
      <w:r w:rsidRPr="000A4EAD">
        <w:rPr>
          <w:rFonts w:ascii="Verdana" w:hAnsi="Verdana" w:cs="Arial"/>
          <w:color w:val="000000"/>
          <w:sz w:val="8"/>
          <w:szCs w:val="22"/>
        </w:rPr>
        <w:tab/>
      </w:r>
      <w:r>
        <w:rPr>
          <w:rFonts w:ascii="Verdana" w:hAnsi="Verdana" w:cs="Arial"/>
          <w:color w:val="000000"/>
          <w:sz w:val="20"/>
          <w:szCs w:val="22"/>
        </w:rPr>
        <w:t>D.N.I.</w:t>
      </w:r>
      <w:r w:rsidRPr="000A4EAD">
        <w:rPr>
          <w:rFonts w:ascii="Verdana" w:hAnsi="Verdana" w:cs="Arial"/>
          <w:color w:val="000000"/>
          <w:sz w:val="8"/>
          <w:szCs w:val="22"/>
        </w:rPr>
        <w:tab/>
      </w:r>
    </w:p>
    <w:p w14:paraId="25FC529A" w14:textId="4CB2D734" w:rsidR="00985F83" w:rsidRPr="00804AFC" w:rsidRDefault="0097114C" w:rsidP="00FD235F">
      <w:pPr>
        <w:widowControl w:val="0"/>
        <w:tabs>
          <w:tab w:val="right" w:leader="dot" w:pos="3828"/>
          <w:tab w:val="right" w:leader="dot" w:pos="9072"/>
        </w:tabs>
        <w:autoSpaceDE w:val="0"/>
        <w:autoSpaceDN w:val="0"/>
        <w:adjustRightInd w:val="0"/>
        <w:spacing w:line="360" w:lineRule="auto"/>
        <w:ind w:firstLine="1"/>
        <w:jc w:val="both"/>
        <w:rPr>
          <w:rFonts w:ascii="Verdana" w:hAnsi="Verdana" w:cs="Arial"/>
          <w:color w:val="000000"/>
          <w:sz w:val="20"/>
          <w:szCs w:val="22"/>
        </w:rPr>
      </w:pPr>
      <w:r w:rsidRPr="00804AFC">
        <w:rPr>
          <w:rFonts w:ascii="Verdana" w:hAnsi="Verdana" w:cs="Arial"/>
          <w:color w:val="000000"/>
          <w:sz w:val="20"/>
          <w:szCs w:val="22"/>
        </w:rPr>
        <w:t xml:space="preserve">Teléfono: </w:t>
      </w:r>
      <w:r w:rsidRPr="000A4EAD">
        <w:rPr>
          <w:rFonts w:ascii="Verdana" w:hAnsi="Verdana" w:cs="Arial"/>
          <w:color w:val="000000"/>
          <w:sz w:val="8"/>
          <w:szCs w:val="22"/>
        </w:rPr>
        <w:tab/>
      </w:r>
      <w:r w:rsidRPr="00804AFC">
        <w:rPr>
          <w:rFonts w:ascii="Verdana" w:hAnsi="Verdana" w:cs="Arial"/>
          <w:color w:val="000000"/>
          <w:sz w:val="20"/>
          <w:szCs w:val="22"/>
        </w:rPr>
        <w:t xml:space="preserve">E-mail: </w:t>
      </w:r>
      <w:r w:rsidRPr="000A4EAD">
        <w:rPr>
          <w:rFonts w:ascii="Verdana" w:hAnsi="Verdana" w:cs="Arial"/>
          <w:color w:val="000000"/>
          <w:sz w:val="8"/>
          <w:szCs w:val="22"/>
        </w:rPr>
        <w:tab/>
      </w:r>
    </w:p>
    <w:p w14:paraId="5BF9ADBE" w14:textId="77777777" w:rsidR="0097114C" w:rsidRPr="00804AFC" w:rsidRDefault="0097114C" w:rsidP="0097114C">
      <w:pPr>
        <w:widowControl w:val="0"/>
        <w:tabs>
          <w:tab w:val="right" w:leader="dot" w:pos="7938"/>
          <w:tab w:val="right" w:leader="dot" w:pos="9072"/>
        </w:tabs>
        <w:autoSpaceDE w:val="0"/>
        <w:autoSpaceDN w:val="0"/>
        <w:adjustRightInd w:val="0"/>
        <w:spacing w:line="360" w:lineRule="auto"/>
        <w:ind w:firstLine="1"/>
        <w:jc w:val="both"/>
        <w:rPr>
          <w:rFonts w:ascii="Verdana" w:hAnsi="Verdana" w:cs="Arial"/>
          <w:color w:val="000000"/>
          <w:sz w:val="20"/>
          <w:szCs w:val="22"/>
        </w:rPr>
      </w:pPr>
      <w:r w:rsidRPr="00804AFC">
        <w:rPr>
          <w:rFonts w:ascii="Verdana" w:hAnsi="Verdana" w:cs="Arial"/>
          <w:color w:val="000000"/>
          <w:sz w:val="20"/>
          <w:szCs w:val="22"/>
        </w:rPr>
        <w:t xml:space="preserve">Domicilio: </w:t>
      </w:r>
      <w:r w:rsidRPr="000A4EAD">
        <w:rPr>
          <w:rFonts w:ascii="Verdana" w:hAnsi="Verdana" w:cs="Arial"/>
          <w:color w:val="000000"/>
          <w:sz w:val="8"/>
          <w:szCs w:val="22"/>
        </w:rPr>
        <w:tab/>
      </w:r>
      <w:r>
        <w:rPr>
          <w:rFonts w:ascii="Verdana" w:hAnsi="Verdana" w:cs="Arial"/>
          <w:color w:val="000000"/>
          <w:sz w:val="20"/>
          <w:szCs w:val="22"/>
        </w:rPr>
        <w:t xml:space="preserve"> Código postal:</w:t>
      </w:r>
      <w:r w:rsidRPr="000A4EAD">
        <w:rPr>
          <w:rFonts w:ascii="Verdana" w:hAnsi="Verdana" w:cs="Arial"/>
          <w:color w:val="000000"/>
          <w:sz w:val="8"/>
          <w:szCs w:val="22"/>
        </w:rPr>
        <w:tab/>
      </w:r>
    </w:p>
    <w:p w14:paraId="148B3D06" w14:textId="77777777" w:rsidR="0097114C" w:rsidRPr="00804AFC" w:rsidRDefault="0097114C" w:rsidP="0097114C">
      <w:pPr>
        <w:widowControl w:val="0"/>
        <w:tabs>
          <w:tab w:val="right" w:leader="dot" w:pos="6521"/>
          <w:tab w:val="right" w:leader="dot" w:pos="9072"/>
        </w:tabs>
        <w:autoSpaceDE w:val="0"/>
        <w:autoSpaceDN w:val="0"/>
        <w:adjustRightInd w:val="0"/>
        <w:spacing w:line="360" w:lineRule="auto"/>
        <w:ind w:firstLine="1"/>
        <w:jc w:val="both"/>
        <w:rPr>
          <w:rFonts w:ascii="Verdana" w:hAnsi="Verdana" w:cs="Arial"/>
          <w:color w:val="000000"/>
          <w:sz w:val="20"/>
          <w:szCs w:val="22"/>
        </w:rPr>
      </w:pPr>
      <w:r w:rsidRPr="00804AFC">
        <w:rPr>
          <w:rFonts w:ascii="Verdana" w:hAnsi="Verdana" w:cs="Arial"/>
          <w:color w:val="000000"/>
          <w:sz w:val="20"/>
          <w:szCs w:val="22"/>
        </w:rPr>
        <w:t xml:space="preserve">Población: </w:t>
      </w:r>
      <w:r w:rsidRPr="000A4EAD">
        <w:rPr>
          <w:rFonts w:ascii="Verdana" w:hAnsi="Verdana" w:cs="Arial"/>
          <w:color w:val="000000"/>
          <w:sz w:val="8"/>
          <w:szCs w:val="22"/>
        </w:rPr>
        <w:tab/>
      </w:r>
      <w:r w:rsidRPr="00804AFC">
        <w:rPr>
          <w:rFonts w:ascii="Verdana" w:hAnsi="Verdana" w:cs="Arial"/>
          <w:color w:val="000000"/>
          <w:sz w:val="20"/>
          <w:szCs w:val="22"/>
        </w:rPr>
        <w:t xml:space="preserve"> Provincia:</w:t>
      </w:r>
      <w:r w:rsidRPr="000A4EAD">
        <w:rPr>
          <w:rFonts w:ascii="Verdana" w:hAnsi="Verdana" w:cs="Arial"/>
          <w:color w:val="000000"/>
          <w:sz w:val="8"/>
          <w:szCs w:val="22"/>
        </w:rPr>
        <w:tab/>
      </w:r>
    </w:p>
    <w:p w14:paraId="3CB0D158" w14:textId="20BE9CE5" w:rsidR="0097114C" w:rsidRPr="00804AFC" w:rsidRDefault="0097114C" w:rsidP="0097114C">
      <w:pPr>
        <w:widowControl w:val="0"/>
        <w:tabs>
          <w:tab w:val="right" w:leader="dot" w:pos="9072"/>
        </w:tabs>
        <w:autoSpaceDE w:val="0"/>
        <w:autoSpaceDN w:val="0"/>
        <w:adjustRightInd w:val="0"/>
        <w:spacing w:line="360" w:lineRule="auto"/>
        <w:jc w:val="both"/>
        <w:rPr>
          <w:rFonts w:ascii="Verdana" w:hAnsi="Verdana" w:cs="Arial"/>
          <w:color w:val="000000"/>
          <w:sz w:val="20"/>
          <w:szCs w:val="22"/>
        </w:rPr>
      </w:pPr>
      <w:r>
        <w:rPr>
          <w:rFonts w:ascii="Verdana" w:hAnsi="Verdana" w:cs="Arial"/>
          <w:color w:val="000000"/>
          <w:sz w:val="20"/>
          <w:szCs w:val="22"/>
        </w:rPr>
        <w:t>Matriculado en el C</w:t>
      </w:r>
      <w:r w:rsidRPr="00804AFC">
        <w:rPr>
          <w:rFonts w:ascii="Verdana" w:hAnsi="Verdana" w:cs="Arial"/>
          <w:color w:val="000000"/>
          <w:sz w:val="20"/>
          <w:szCs w:val="22"/>
        </w:rPr>
        <w:t xml:space="preserve">entro: </w:t>
      </w:r>
      <w:r w:rsidRPr="00804AFC">
        <w:rPr>
          <w:rFonts w:ascii="Verdana" w:hAnsi="Verdana" w:cs="Arial"/>
          <w:i/>
          <w:color w:val="000000"/>
          <w:spacing w:val="-8"/>
          <w:sz w:val="20"/>
          <w:szCs w:val="22"/>
        </w:rPr>
        <w:t>C.F.P.E.</w:t>
      </w:r>
      <w:r w:rsidRPr="00804AFC">
        <w:rPr>
          <w:rFonts w:ascii="Verdana" w:hAnsi="Verdana" w:cs="Arial"/>
          <w:i/>
          <w:color w:val="000000"/>
          <w:sz w:val="20"/>
          <w:szCs w:val="22"/>
        </w:rPr>
        <w:t xml:space="preserve"> </w:t>
      </w:r>
      <w:r w:rsidR="000473A4" w:rsidRPr="001C1CF6">
        <w:rPr>
          <w:rFonts w:ascii="Arial" w:hAnsi="Arial" w:cs="Arial"/>
          <w:i/>
          <w:color w:val="000000"/>
          <w:sz w:val="20"/>
          <w:szCs w:val="20"/>
        </w:rPr>
        <w:t>Escuela</w:t>
      </w:r>
      <w:r w:rsidR="000473A4" w:rsidRPr="00957283">
        <w:rPr>
          <w:rFonts w:ascii="Arial" w:hAnsi="Arial" w:cs="Arial"/>
          <w:i/>
          <w:color w:val="000000"/>
          <w:sz w:val="20"/>
          <w:szCs w:val="20"/>
        </w:rPr>
        <w:t xml:space="preserve"> Revillagigedo</w:t>
      </w:r>
      <w:r w:rsidR="000473A4">
        <w:rPr>
          <w:rFonts w:ascii="Arial" w:hAnsi="Arial" w:cs="Arial"/>
          <w:i/>
          <w:color w:val="000000"/>
          <w:sz w:val="20"/>
          <w:szCs w:val="20"/>
        </w:rPr>
        <w:t xml:space="preserve">-Fundación Educativa Jesuitas Noroeste </w:t>
      </w:r>
      <w:r w:rsidRPr="00804AFC">
        <w:rPr>
          <w:rFonts w:ascii="Verdana" w:hAnsi="Verdana" w:cs="Arial"/>
          <w:color w:val="000000"/>
          <w:sz w:val="20"/>
          <w:szCs w:val="22"/>
        </w:rPr>
        <w:t>de Gijón, adscrito al IES Fernández Vallín, en el curso</w:t>
      </w:r>
      <w:r w:rsidR="00E7307E">
        <w:rPr>
          <w:rFonts w:ascii="Verdana" w:hAnsi="Verdana" w:cs="Arial"/>
          <w:color w:val="000000"/>
          <w:sz w:val="20"/>
          <w:szCs w:val="22"/>
        </w:rPr>
        <w:t xml:space="preserve"> </w:t>
      </w:r>
      <w:r w:rsidR="00E7307E" w:rsidRPr="00804AFC">
        <w:rPr>
          <w:rFonts w:ascii="Verdana" w:hAnsi="Verdana" w:cs="Arial"/>
          <w:color w:val="000000"/>
          <w:sz w:val="20"/>
          <w:szCs w:val="22"/>
        </w:rPr>
        <w:t>20</w:t>
      </w:r>
      <w:r w:rsidRPr="000A4EAD">
        <w:rPr>
          <w:rFonts w:ascii="Verdana" w:hAnsi="Verdana" w:cs="Arial"/>
          <w:color w:val="000000"/>
          <w:sz w:val="8"/>
          <w:szCs w:val="16"/>
        </w:rPr>
        <w:t>……</w:t>
      </w:r>
      <w:r w:rsidR="000A4EAD">
        <w:rPr>
          <w:rFonts w:ascii="Verdana" w:hAnsi="Verdana" w:cs="Arial"/>
          <w:color w:val="000000"/>
          <w:sz w:val="8"/>
          <w:szCs w:val="16"/>
        </w:rPr>
        <w:t>..</w:t>
      </w:r>
      <w:r w:rsidRPr="000A4EAD">
        <w:rPr>
          <w:rFonts w:ascii="Verdana" w:hAnsi="Verdana" w:cs="Arial"/>
          <w:color w:val="000000"/>
          <w:sz w:val="8"/>
          <w:szCs w:val="16"/>
        </w:rPr>
        <w:t>…</w:t>
      </w:r>
      <w:r w:rsidRPr="00804AFC">
        <w:rPr>
          <w:rFonts w:ascii="Verdana" w:hAnsi="Verdana" w:cs="Arial"/>
          <w:color w:val="000000"/>
          <w:sz w:val="20"/>
          <w:szCs w:val="22"/>
        </w:rPr>
        <w:t xml:space="preserve"> /20</w:t>
      </w:r>
      <w:r w:rsidR="000A4EAD">
        <w:rPr>
          <w:rFonts w:ascii="Verdana" w:hAnsi="Verdana" w:cs="Arial"/>
          <w:color w:val="000000"/>
          <w:sz w:val="8"/>
          <w:szCs w:val="16"/>
        </w:rPr>
        <w:t>….</w:t>
      </w:r>
      <w:r w:rsidRPr="000A4EAD">
        <w:rPr>
          <w:rFonts w:ascii="Verdana" w:hAnsi="Verdana" w:cs="Arial"/>
          <w:color w:val="000000"/>
          <w:sz w:val="8"/>
          <w:szCs w:val="16"/>
        </w:rPr>
        <w:t>......</w:t>
      </w:r>
      <w:r w:rsidRPr="0046176F">
        <w:rPr>
          <w:rFonts w:ascii="Verdana" w:hAnsi="Verdana" w:cs="Arial"/>
          <w:color w:val="000000"/>
          <w:sz w:val="20"/>
          <w:szCs w:val="16"/>
        </w:rPr>
        <w:t>,</w:t>
      </w:r>
      <w:r w:rsidR="00E414AA">
        <w:rPr>
          <w:rFonts w:ascii="Verdana" w:hAnsi="Verdana" w:cs="Arial"/>
          <w:color w:val="000000"/>
          <w:sz w:val="20"/>
          <w:szCs w:val="16"/>
        </w:rPr>
        <w:t xml:space="preserve"> </w:t>
      </w:r>
      <w:r w:rsidRPr="00804AFC">
        <w:rPr>
          <w:rFonts w:ascii="Verdana" w:hAnsi="Verdana" w:cs="Arial"/>
          <w:color w:val="000000"/>
          <w:sz w:val="20"/>
          <w:szCs w:val="22"/>
        </w:rPr>
        <w:t xml:space="preserve">en el Ciclo Formativo: </w:t>
      </w:r>
      <w:r w:rsidRPr="000A4EAD">
        <w:rPr>
          <w:rFonts w:ascii="Verdana" w:hAnsi="Verdana" w:cs="Arial"/>
          <w:color w:val="000000"/>
          <w:sz w:val="8"/>
          <w:szCs w:val="22"/>
        </w:rPr>
        <w:tab/>
      </w:r>
      <w:r w:rsidRPr="000A4EAD">
        <w:rPr>
          <w:rFonts w:ascii="Verdana" w:hAnsi="Verdana" w:cs="Arial"/>
          <w:color w:val="000000"/>
          <w:sz w:val="8"/>
          <w:szCs w:val="22"/>
        </w:rPr>
        <w:br/>
      </w:r>
      <w:r w:rsidRPr="000A4EAD">
        <w:rPr>
          <w:rFonts w:ascii="Verdana" w:hAnsi="Verdana" w:cs="Arial"/>
          <w:color w:val="000000"/>
          <w:sz w:val="8"/>
          <w:szCs w:val="22"/>
        </w:rPr>
        <w:tab/>
      </w:r>
    </w:p>
    <w:p w14:paraId="665BDF5A" w14:textId="77777777" w:rsidR="00080551" w:rsidRDefault="00080551" w:rsidP="00080551">
      <w:pPr>
        <w:rPr>
          <w:rFonts w:ascii="Verdana" w:hAnsi="Verdana"/>
        </w:rPr>
      </w:pPr>
    </w:p>
    <w:p w14:paraId="33137273" w14:textId="4FF9CA4E" w:rsidR="00475ACB" w:rsidRPr="00475ACB" w:rsidRDefault="00475ACB" w:rsidP="00475ACB">
      <w:pPr>
        <w:jc w:val="center"/>
        <w:rPr>
          <w:rFonts w:ascii="Verdana" w:hAnsi="Verdana"/>
          <w:sz w:val="20"/>
          <w:szCs w:val="20"/>
        </w:rPr>
      </w:pPr>
      <w:r w:rsidRPr="00475ACB">
        <w:rPr>
          <w:rFonts w:ascii="Verdana" w:eastAsia="Times New Roman" w:hAnsi="Verdana" w:cs="Verdana"/>
          <w:color w:val="000000"/>
          <w:sz w:val="20"/>
          <w:szCs w:val="20"/>
        </w:rPr>
        <w:t>□ Grado Medio.                               □ Grado Superior</w:t>
      </w:r>
    </w:p>
    <w:p w14:paraId="6D5FBBEF" w14:textId="77777777" w:rsidR="00475ACB" w:rsidRPr="00F56101" w:rsidRDefault="00475ACB" w:rsidP="00080551">
      <w:pPr>
        <w:rPr>
          <w:rFonts w:ascii="Verdana" w:hAnsi="Verdana"/>
          <w:sz w:val="13"/>
          <w:szCs w:val="13"/>
        </w:rPr>
      </w:pPr>
    </w:p>
    <w:p w14:paraId="5357021A" w14:textId="77777777" w:rsidR="00475ACB" w:rsidRPr="0048569A" w:rsidRDefault="00475ACB" w:rsidP="00080551">
      <w:pPr>
        <w:rPr>
          <w:rFonts w:ascii="Verdana" w:hAnsi="Verdana"/>
        </w:rPr>
      </w:pPr>
    </w:p>
    <w:p w14:paraId="2659E96D" w14:textId="77777777" w:rsidR="007C3E86" w:rsidRDefault="007C3E86" w:rsidP="007C3E8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Verdana" w:eastAsia="Times New Roman" w:hAnsi="Verdana" w:cs="Verdana"/>
          <w:b/>
          <w:bCs/>
          <w:color w:val="000000"/>
          <w:sz w:val="32"/>
          <w:szCs w:val="32"/>
        </w:rPr>
      </w:pPr>
      <w:r w:rsidRPr="005D67FE">
        <w:rPr>
          <w:rFonts w:ascii="Verdana" w:eastAsia="Times New Roman" w:hAnsi="Verdana" w:cs="Verdana"/>
          <w:b/>
          <w:bCs/>
          <w:color w:val="000000"/>
          <w:sz w:val="28"/>
          <w:szCs w:val="28"/>
        </w:rPr>
        <w:t>SOLICITA</w:t>
      </w:r>
      <w:r w:rsidRPr="007C3E86">
        <w:rPr>
          <w:rFonts w:ascii="Verdana" w:eastAsia="Times New Roman" w:hAnsi="Verdana" w:cs="Verdana"/>
          <w:b/>
          <w:bCs/>
          <w:color w:val="000000"/>
          <w:sz w:val="32"/>
          <w:szCs w:val="32"/>
        </w:rPr>
        <w:t>:</w:t>
      </w:r>
    </w:p>
    <w:p w14:paraId="4890D180" w14:textId="77777777" w:rsidR="005D67FE" w:rsidRPr="005D67FE" w:rsidRDefault="005D67FE" w:rsidP="007C3E8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Verdana" w:eastAsia="Times New Roman" w:hAnsi="Verdana" w:cs="Verdana"/>
          <w:b/>
          <w:bCs/>
          <w:color w:val="000000"/>
          <w:sz w:val="8"/>
          <w:szCs w:val="8"/>
        </w:rPr>
      </w:pPr>
    </w:p>
    <w:p w14:paraId="625CCFA4" w14:textId="77777777" w:rsidR="007C3E86" w:rsidRDefault="007C3E86" w:rsidP="007C3E8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Verdana" w:eastAsia="Times New Roman" w:hAnsi="Verdana" w:cs="Verdana"/>
          <w:b/>
          <w:bCs/>
          <w:color w:val="000000"/>
          <w:sz w:val="22"/>
          <w:szCs w:val="22"/>
        </w:rPr>
      </w:pPr>
      <w:r w:rsidRPr="007C3E86">
        <w:rPr>
          <w:rFonts w:ascii="Verdana" w:eastAsia="Times New Roman" w:hAnsi="Verdana" w:cs="Verdana"/>
          <w:b/>
          <w:bCs/>
          <w:color w:val="000000"/>
          <w:sz w:val="22"/>
          <w:szCs w:val="22"/>
        </w:rPr>
        <w:t>EXENCIÓN DEL PERIODO DE FORMACIÓN EN EMPRESA</w:t>
      </w:r>
    </w:p>
    <w:p w14:paraId="04CAD07B" w14:textId="77777777" w:rsidR="005D67FE" w:rsidRPr="007C3E86" w:rsidRDefault="005D67FE" w:rsidP="007C3E8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Verdana" w:eastAsia="Times New Roman" w:hAnsi="Verdana" w:cs="Verdana"/>
          <w:b/>
          <w:bCs/>
          <w:color w:val="000000"/>
          <w:sz w:val="22"/>
          <w:szCs w:val="22"/>
        </w:rPr>
      </w:pPr>
    </w:p>
    <w:p w14:paraId="406EC446" w14:textId="681B6BCE" w:rsidR="00080551" w:rsidRDefault="007C3E86" w:rsidP="007C3E86">
      <w:pPr>
        <w:jc w:val="center"/>
      </w:pPr>
      <w:r>
        <w:rPr>
          <w:rFonts w:ascii="Times New Roman" w:eastAsia="Times New Roman" w:hAnsi="Times New Roman" w:cs="Times New Roman"/>
          <w:color w:val="000000"/>
          <w:sz w:val="48"/>
          <w:szCs w:val="48"/>
        </w:rPr>
        <w:t xml:space="preserve">□ </w:t>
      </w:r>
      <w:r>
        <w:rPr>
          <w:rFonts w:ascii="Verdana" w:eastAsia="Times New Roman" w:hAnsi="Verdana" w:cs="Verdana"/>
          <w:b/>
          <w:bCs/>
          <w:color w:val="000000"/>
          <w:sz w:val="20"/>
          <w:szCs w:val="20"/>
        </w:rPr>
        <w:t xml:space="preserve">TOTAL </w:t>
      </w:r>
      <w:r w:rsidR="005D67FE">
        <w:rPr>
          <w:rFonts w:ascii="Verdana" w:eastAsia="Times New Roman" w:hAnsi="Verdana" w:cs="Verdana"/>
          <w:b/>
          <w:bCs/>
          <w:color w:val="000000"/>
          <w:sz w:val="20"/>
          <w:szCs w:val="20"/>
        </w:rPr>
        <w:t xml:space="preserve">                 </w:t>
      </w:r>
      <w:r>
        <w:rPr>
          <w:rFonts w:ascii="Times New Roman" w:eastAsia="Times New Roman" w:hAnsi="Times New Roman" w:cs="Times New Roman"/>
          <w:color w:val="000000"/>
          <w:sz w:val="43"/>
          <w:szCs w:val="43"/>
        </w:rPr>
        <w:t xml:space="preserve">□ </w:t>
      </w:r>
      <w:r>
        <w:rPr>
          <w:rFonts w:ascii="Verdana" w:eastAsia="Times New Roman" w:hAnsi="Verdana" w:cs="Verdana"/>
          <w:b/>
          <w:bCs/>
          <w:color w:val="000000"/>
          <w:sz w:val="19"/>
          <w:szCs w:val="19"/>
        </w:rPr>
        <w:t>PARCIAL</w:t>
      </w:r>
    </w:p>
    <w:p w14:paraId="746C88CB" w14:textId="77777777" w:rsidR="00080551" w:rsidRDefault="00080551" w:rsidP="00080551"/>
    <w:p w14:paraId="40456B91" w14:textId="77777777" w:rsidR="007C3E86" w:rsidRPr="00475ACB" w:rsidRDefault="007C3E86" w:rsidP="007C3E8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eastAsia="Times New Roman" w:hAnsi="Verdana" w:cs="Verdana"/>
          <w:color w:val="000000"/>
          <w:sz w:val="20"/>
          <w:szCs w:val="20"/>
        </w:rPr>
      </w:pPr>
      <w:r w:rsidRPr="00475ACB">
        <w:rPr>
          <w:rFonts w:ascii="Verdana" w:eastAsia="Times New Roman" w:hAnsi="Verdana" w:cs="Verdana"/>
          <w:color w:val="000000"/>
          <w:sz w:val="20"/>
          <w:szCs w:val="20"/>
        </w:rPr>
        <w:t>NORMATIVA APLICABLE:</w:t>
      </w:r>
    </w:p>
    <w:p w14:paraId="4C5F2023" w14:textId="77777777" w:rsidR="007C3E86" w:rsidRPr="00F56101" w:rsidRDefault="007C3E86" w:rsidP="005D67F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284"/>
        <w:rPr>
          <w:rFonts w:ascii="Verdana" w:eastAsia="Times New Roman" w:hAnsi="Verdana" w:cs="Verdana"/>
          <w:color w:val="000000"/>
          <w:sz w:val="13"/>
          <w:szCs w:val="13"/>
        </w:rPr>
      </w:pPr>
    </w:p>
    <w:p w14:paraId="226DB48B" w14:textId="3DFD6A68" w:rsidR="007C3E86" w:rsidRDefault="007C3E86" w:rsidP="005D67F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284"/>
        <w:rPr>
          <w:rFonts w:ascii="Verdana" w:eastAsia="Times New Roman" w:hAnsi="Verdana" w:cs="Verdana"/>
          <w:color w:val="000000"/>
          <w:sz w:val="18"/>
          <w:szCs w:val="18"/>
        </w:rPr>
      </w:pPr>
      <w:r w:rsidRPr="00475ACB">
        <w:rPr>
          <w:rFonts w:ascii="Wingdings" w:eastAsia="Times New Roman" w:hAnsi="Wingdings" w:cs="Wingdings"/>
          <w:color w:val="000000"/>
          <w:sz w:val="18"/>
          <w:szCs w:val="18"/>
        </w:rPr>
        <w:t xml:space="preserve"> </w:t>
      </w:r>
      <w:r w:rsidRPr="00475ACB">
        <w:rPr>
          <w:rFonts w:ascii="Verdana" w:eastAsia="Times New Roman" w:hAnsi="Verdana" w:cs="Verdana"/>
          <w:b/>
          <w:bCs/>
          <w:color w:val="000000"/>
          <w:sz w:val="18"/>
          <w:szCs w:val="18"/>
        </w:rPr>
        <w:t>Resolución de 18 de junio de 2009</w:t>
      </w:r>
      <w:r w:rsidRPr="00475ACB">
        <w:rPr>
          <w:rFonts w:ascii="Verdana" w:eastAsia="Times New Roman" w:hAnsi="Verdana" w:cs="Verdana"/>
          <w:color w:val="000000"/>
          <w:sz w:val="18"/>
          <w:szCs w:val="18"/>
        </w:rPr>
        <w:t>, de la Consejería de Educación y Ciencia, por la que se regula la</w:t>
      </w:r>
      <w:r w:rsidR="00475ACB">
        <w:rPr>
          <w:rFonts w:ascii="Verdana" w:eastAsia="Times New Roman" w:hAnsi="Verdana" w:cs="Verdana"/>
          <w:color w:val="000000"/>
          <w:sz w:val="18"/>
          <w:szCs w:val="18"/>
        </w:rPr>
        <w:t xml:space="preserve"> </w:t>
      </w:r>
      <w:r w:rsidRPr="00475ACB">
        <w:rPr>
          <w:rFonts w:ascii="Verdana" w:eastAsia="Times New Roman" w:hAnsi="Verdana" w:cs="Verdana"/>
          <w:color w:val="000000"/>
          <w:sz w:val="18"/>
          <w:szCs w:val="18"/>
        </w:rPr>
        <w:t>organización y evaluación de la Formación Profesional del sistema educativo en el Principado de Asturias.</w:t>
      </w:r>
    </w:p>
    <w:p w14:paraId="0535FD8F" w14:textId="77777777" w:rsidR="00475ACB" w:rsidRPr="00F56101" w:rsidRDefault="00475ACB" w:rsidP="005D67F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284"/>
        <w:rPr>
          <w:rFonts w:ascii="Verdana" w:eastAsia="Times New Roman" w:hAnsi="Verdana" w:cs="Verdana"/>
          <w:color w:val="000000"/>
          <w:sz w:val="13"/>
          <w:szCs w:val="13"/>
        </w:rPr>
      </w:pPr>
    </w:p>
    <w:p w14:paraId="7630E632" w14:textId="68C28B5E" w:rsidR="007C3E86" w:rsidRPr="005D67FE" w:rsidRDefault="007C3E86" w:rsidP="005D67F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284"/>
        <w:rPr>
          <w:rFonts w:ascii="Verdana" w:eastAsia="Times New Roman" w:hAnsi="Verdana" w:cs="Verdana"/>
          <w:color w:val="000000"/>
          <w:sz w:val="18"/>
          <w:szCs w:val="18"/>
        </w:rPr>
      </w:pPr>
      <w:r w:rsidRPr="00475ACB">
        <w:rPr>
          <w:rFonts w:ascii="Wingdings" w:eastAsia="Times New Roman" w:hAnsi="Wingdings" w:cs="Wingdings"/>
          <w:color w:val="000000"/>
          <w:sz w:val="18"/>
          <w:szCs w:val="18"/>
        </w:rPr>
        <w:t xml:space="preserve"> </w:t>
      </w:r>
      <w:r w:rsidRPr="00475ACB">
        <w:rPr>
          <w:rFonts w:ascii="Verdana" w:eastAsia="Times New Roman" w:hAnsi="Verdana" w:cs="Verdana"/>
          <w:b/>
          <w:bCs/>
          <w:color w:val="000000"/>
          <w:sz w:val="18"/>
          <w:szCs w:val="18"/>
        </w:rPr>
        <w:t>Real Decreto 659/2023, de 18 de julio</w:t>
      </w:r>
      <w:r w:rsidRPr="00475ACB">
        <w:rPr>
          <w:rFonts w:ascii="Verdana" w:eastAsia="Times New Roman" w:hAnsi="Verdana" w:cs="Verdana"/>
          <w:color w:val="000000"/>
          <w:sz w:val="18"/>
          <w:szCs w:val="18"/>
        </w:rPr>
        <w:t>, por el que se desarrolla la ordenación del Sistema de</w:t>
      </w:r>
      <w:r w:rsidR="005D67FE">
        <w:rPr>
          <w:rFonts w:ascii="Verdana" w:eastAsia="Times New Roman" w:hAnsi="Verdana" w:cs="Verdana"/>
          <w:color w:val="000000"/>
          <w:sz w:val="18"/>
          <w:szCs w:val="18"/>
        </w:rPr>
        <w:t xml:space="preserve"> </w:t>
      </w:r>
      <w:r w:rsidRPr="00475ACB">
        <w:rPr>
          <w:rFonts w:ascii="Verdana" w:eastAsia="Times New Roman" w:hAnsi="Verdana" w:cs="Verdana"/>
          <w:color w:val="000000"/>
          <w:sz w:val="18"/>
          <w:szCs w:val="18"/>
        </w:rPr>
        <w:t>Formación Profesional.</w:t>
      </w:r>
    </w:p>
    <w:p w14:paraId="1678B094" w14:textId="77777777" w:rsidR="007C3E86" w:rsidRPr="00466787" w:rsidRDefault="007C3E86" w:rsidP="00080551">
      <w:pPr>
        <w:jc w:val="both"/>
        <w:rPr>
          <w:rFonts w:ascii="Verdana" w:hAnsi="Verdana"/>
          <w:sz w:val="20"/>
          <w:szCs w:val="20"/>
        </w:rPr>
      </w:pPr>
    </w:p>
    <w:p w14:paraId="6B742B16" w14:textId="3BCF68DE" w:rsidR="007C3E86" w:rsidRPr="00FD235F" w:rsidRDefault="00080551" w:rsidP="00FD235F">
      <w:pPr>
        <w:tabs>
          <w:tab w:val="left" w:pos="426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Verdana" w:eastAsia="Times New Roman" w:hAnsi="Verdana" w:cs="Verdana"/>
          <w:color w:val="000000"/>
          <w:sz w:val="19"/>
          <w:szCs w:val="19"/>
        </w:rPr>
      </w:pPr>
      <w:r w:rsidRPr="00B65A7E">
        <w:rPr>
          <w:rFonts w:ascii="Verdana" w:hAnsi="Verdana"/>
          <w:sz w:val="44"/>
          <w:szCs w:val="44"/>
        </w:rPr>
        <w:t>□</w:t>
      </w:r>
      <w:r w:rsidR="007C3E86">
        <w:rPr>
          <w:rFonts w:ascii="Verdana" w:hAnsi="Verdana"/>
          <w:sz w:val="44"/>
          <w:szCs w:val="44"/>
        </w:rPr>
        <w:tab/>
      </w:r>
      <w:r w:rsidR="007C3E86" w:rsidRPr="007C3E86">
        <w:rPr>
          <w:rFonts w:ascii="Verdana" w:eastAsia="Times New Roman" w:hAnsi="Verdana" w:cs="Verdana"/>
          <w:color w:val="000000"/>
          <w:sz w:val="19"/>
          <w:szCs w:val="19"/>
        </w:rPr>
        <w:t>Certificado de la Tesorería de la Seguridad Social o de la Mutualidad Laboral a la que</w:t>
      </w:r>
      <w:r w:rsidR="00FD235F">
        <w:rPr>
          <w:rFonts w:ascii="Verdana" w:eastAsia="Times New Roman" w:hAnsi="Verdana" w:cs="Verdana"/>
          <w:color w:val="000000"/>
          <w:sz w:val="19"/>
          <w:szCs w:val="19"/>
        </w:rPr>
        <w:t xml:space="preserve"> e</w:t>
      </w:r>
      <w:r w:rsidR="007C3E86" w:rsidRPr="007C3E86">
        <w:rPr>
          <w:rFonts w:ascii="Verdana" w:eastAsia="Times New Roman" w:hAnsi="Verdana" w:cs="Verdana"/>
          <w:color w:val="000000"/>
          <w:sz w:val="19"/>
          <w:szCs w:val="19"/>
        </w:rPr>
        <w:t>stuviera afiliado o afiliada, donde conste la empresa, la categoría laboral, del grupo de</w:t>
      </w:r>
      <w:r w:rsidR="00FD235F">
        <w:rPr>
          <w:rFonts w:ascii="Verdana" w:eastAsia="Times New Roman" w:hAnsi="Verdana" w:cs="Verdana"/>
          <w:color w:val="000000"/>
          <w:sz w:val="19"/>
          <w:szCs w:val="19"/>
        </w:rPr>
        <w:t xml:space="preserve"> </w:t>
      </w:r>
      <w:r w:rsidR="007C3E86" w:rsidRPr="007C3E86">
        <w:rPr>
          <w:rFonts w:ascii="Verdana" w:eastAsia="Times New Roman" w:hAnsi="Verdana" w:cs="Verdana"/>
          <w:color w:val="000000"/>
          <w:sz w:val="19"/>
          <w:szCs w:val="19"/>
        </w:rPr>
        <w:t>cotización el periodo de contratación, o en su caso, el periodo de cotización en el Régimen</w:t>
      </w:r>
      <w:r w:rsidR="00FD235F">
        <w:rPr>
          <w:rFonts w:ascii="Verdana" w:eastAsia="Times New Roman" w:hAnsi="Verdana" w:cs="Verdana"/>
          <w:color w:val="000000"/>
          <w:sz w:val="19"/>
          <w:szCs w:val="19"/>
        </w:rPr>
        <w:t xml:space="preserve"> </w:t>
      </w:r>
      <w:r w:rsidR="007C3E86" w:rsidRPr="007C3E86">
        <w:rPr>
          <w:rFonts w:ascii="Verdana" w:eastAsia="Times New Roman" w:hAnsi="Verdana" w:cs="Verdana"/>
          <w:color w:val="000000"/>
          <w:sz w:val="19"/>
          <w:szCs w:val="19"/>
        </w:rPr>
        <w:t>Especial de Trabajadores Autónomos, o en su defecto, de cualquier otro medio de prueba</w:t>
      </w:r>
      <w:r w:rsidR="00FD235F">
        <w:rPr>
          <w:rFonts w:ascii="Verdana" w:eastAsia="Times New Roman" w:hAnsi="Verdana" w:cs="Verdana"/>
          <w:color w:val="000000"/>
          <w:sz w:val="19"/>
          <w:szCs w:val="19"/>
        </w:rPr>
        <w:t xml:space="preserve"> </w:t>
      </w:r>
      <w:r w:rsidR="007C3E86" w:rsidRPr="007C3E86">
        <w:rPr>
          <w:rFonts w:ascii="Verdana" w:eastAsia="Times New Roman" w:hAnsi="Verdana" w:cs="Verdana"/>
          <w:color w:val="000000"/>
          <w:sz w:val="19"/>
          <w:szCs w:val="19"/>
        </w:rPr>
        <w:t>admitido en derecho.</w:t>
      </w:r>
    </w:p>
    <w:p w14:paraId="118A76EF" w14:textId="77777777" w:rsidR="007C3E86" w:rsidRPr="00466787" w:rsidRDefault="007C3E86" w:rsidP="007C3E86">
      <w:pPr>
        <w:spacing w:before="120"/>
        <w:ind w:left="426" w:hanging="426"/>
        <w:jc w:val="both"/>
        <w:rPr>
          <w:rFonts w:ascii="Verdana" w:hAnsi="Verdana"/>
          <w:sz w:val="20"/>
          <w:szCs w:val="20"/>
        </w:rPr>
      </w:pPr>
    </w:p>
    <w:p w14:paraId="6FA582D2" w14:textId="7DDBBEC6" w:rsidR="00080551" w:rsidRDefault="00080551" w:rsidP="005D67FE">
      <w:pPr>
        <w:jc w:val="both"/>
        <w:rPr>
          <w:rFonts w:ascii="Verdana" w:hAnsi="Verdana"/>
          <w:sz w:val="19"/>
          <w:szCs w:val="19"/>
        </w:rPr>
      </w:pPr>
      <w:r w:rsidRPr="00B65A7E">
        <w:rPr>
          <w:rFonts w:ascii="Verdana" w:hAnsi="Verdana"/>
          <w:sz w:val="44"/>
          <w:szCs w:val="44"/>
        </w:rPr>
        <w:t>□</w:t>
      </w:r>
      <w:r w:rsidR="00FD235F">
        <w:rPr>
          <w:rFonts w:ascii="Verdana" w:hAnsi="Verdana"/>
          <w:sz w:val="44"/>
          <w:szCs w:val="44"/>
        </w:rPr>
        <w:tab/>
      </w:r>
      <w:r w:rsidR="007C3E86" w:rsidRPr="007C3E86">
        <w:rPr>
          <w:rFonts w:ascii="Verdana" w:hAnsi="Verdana"/>
          <w:sz w:val="19"/>
          <w:szCs w:val="19"/>
        </w:rPr>
        <w:t>Contrato de trabajo o Certificación de la empresa donde haya adquirido la experiencia laboral, en la que conste específicamente la duración del contrato, las actividades desarrolladas y el periodo de tiempo en el que se ha realizado la actividad. En el caso de trabajadores o trabajadoras por cuenta propia, certificación de alta en el censo de obligados tributarios, con una antigüedad mínima de un año, así como la declaración del interesado o interesada de las actividades más representativas.</w:t>
      </w:r>
    </w:p>
    <w:p w14:paraId="449720D4" w14:textId="77777777" w:rsidR="00FD235F" w:rsidRDefault="00FD235F" w:rsidP="00FD235F">
      <w:pPr>
        <w:ind w:left="426" w:hanging="426"/>
        <w:jc w:val="both"/>
        <w:rPr>
          <w:rFonts w:ascii="Verdana" w:hAnsi="Verdana"/>
          <w:sz w:val="19"/>
          <w:szCs w:val="19"/>
        </w:rPr>
      </w:pPr>
    </w:p>
    <w:p w14:paraId="06C744A3" w14:textId="77777777" w:rsidR="00FD235F" w:rsidRPr="007C3E86" w:rsidRDefault="00FD235F" w:rsidP="00FD235F">
      <w:pPr>
        <w:ind w:left="426" w:hanging="426"/>
        <w:jc w:val="both"/>
        <w:rPr>
          <w:rFonts w:ascii="Verdana" w:hAnsi="Verdana"/>
          <w:sz w:val="19"/>
          <w:szCs w:val="19"/>
        </w:rPr>
      </w:pPr>
    </w:p>
    <w:p w14:paraId="3B989858" w14:textId="5BE59EF0" w:rsidR="00080551" w:rsidRPr="00466787" w:rsidRDefault="00080551" w:rsidP="00FD235F">
      <w:pPr>
        <w:spacing w:before="120"/>
        <w:ind w:left="142"/>
        <w:jc w:val="center"/>
        <w:rPr>
          <w:rFonts w:ascii="Verdana" w:hAnsi="Verdana"/>
          <w:sz w:val="20"/>
          <w:szCs w:val="20"/>
        </w:rPr>
      </w:pPr>
      <w:r w:rsidRPr="00466787">
        <w:rPr>
          <w:rFonts w:ascii="Verdana" w:hAnsi="Verdana"/>
          <w:sz w:val="20"/>
          <w:szCs w:val="20"/>
        </w:rPr>
        <w:t>Gijón</w:t>
      </w:r>
      <w:r>
        <w:rPr>
          <w:rFonts w:ascii="Verdana" w:hAnsi="Verdana"/>
          <w:sz w:val="20"/>
          <w:szCs w:val="20"/>
        </w:rPr>
        <w:t>,</w:t>
      </w:r>
      <w:r w:rsidR="000473A4">
        <w:rPr>
          <w:rFonts w:ascii="Verdana" w:hAnsi="Verdana"/>
          <w:sz w:val="20"/>
          <w:szCs w:val="20"/>
        </w:rPr>
        <w:t xml:space="preserve"> </w:t>
      </w:r>
      <w:r w:rsidRPr="00466787">
        <w:rPr>
          <w:rFonts w:ascii="Verdana" w:hAnsi="Verdana"/>
          <w:sz w:val="20"/>
          <w:szCs w:val="20"/>
        </w:rPr>
        <w:t xml:space="preserve">a </w:t>
      </w:r>
      <w:r w:rsidRPr="005A62FB">
        <w:rPr>
          <w:rFonts w:ascii="Verdana" w:hAnsi="Verdana"/>
          <w:sz w:val="10"/>
          <w:szCs w:val="10"/>
        </w:rPr>
        <w:t>………</w:t>
      </w:r>
      <w:r w:rsidRPr="00466787">
        <w:rPr>
          <w:rFonts w:ascii="Verdana" w:hAnsi="Verdana"/>
          <w:sz w:val="20"/>
          <w:szCs w:val="20"/>
        </w:rPr>
        <w:t xml:space="preserve">de </w:t>
      </w:r>
      <w:r>
        <w:rPr>
          <w:rFonts w:ascii="Verdana" w:hAnsi="Verdana"/>
          <w:sz w:val="10"/>
          <w:szCs w:val="10"/>
        </w:rPr>
        <w:t xml:space="preserve">………………………………… </w:t>
      </w:r>
      <w:r w:rsidRPr="00466787">
        <w:rPr>
          <w:rFonts w:ascii="Verdana" w:hAnsi="Verdana"/>
          <w:sz w:val="20"/>
          <w:szCs w:val="20"/>
        </w:rPr>
        <w:t>de 20</w:t>
      </w:r>
      <w:r w:rsidRPr="005A62FB">
        <w:rPr>
          <w:rFonts w:ascii="Verdana" w:hAnsi="Verdana"/>
          <w:sz w:val="10"/>
          <w:szCs w:val="10"/>
        </w:rPr>
        <w:t>………</w:t>
      </w:r>
    </w:p>
    <w:p w14:paraId="05199C3E" w14:textId="6DA57A0B" w:rsidR="00080551" w:rsidRDefault="00080551" w:rsidP="00F56101">
      <w:pPr>
        <w:spacing w:before="120"/>
        <w:ind w:left="142"/>
        <w:jc w:val="center"/>
        <w:rPr>
          <w:rFonts w:ascii="Verdana" w:hAnsi="Verdana"/>
          <w:sz w:val="20"/>
          <w:szCs w:val="20"/>
        </w:rPr>
      </w:pPr>
      <w:r w:rsidRPr="00466787">
        <w:rPr>
          <w:rFonts w:ascii="Verdana" w:hAnsi="Verdana"/>
          <w:sz w:val="20"/>
          <w:szCs w:val="20"/>
        </w:rPr>
        <w:t>Firma</w:t>
      </w:r>
    </w:p>
    <w:p w14:paraId="2E4ABAF3" w14:textId="77777777" w:rsidR="00080551" w:rsidRDefault="00080551" w:rsidP="00080551">
      <w:pPr>
        <w:rPr>
          <w:rFonts w:ascii="Verdana" w:hAnsi="Verdana"/>
          <w:sz w:val="20"/>
          <w:szCs w:val="20"/>
        </w:rPr>
      </w:pPr>
    </w:p>
    <w:p w14:paraId="69D70CAA" w14:textId="77777777" w:rsidR="00F56101" w:rsidRPr="00466787" w:rsidRDefault="00F56101" w:rsidP="00080551">
      <w:pPr>
        <w:rPr>
          <w:rFonts w:ascii="Verdana" w:hAnsi="Verdana"/>
          <w:sz w:val="20"/>
          <w:szCs w:val="20"/>
        </w:rPr>
      </w:pPr>
    </w:p>
    <w:p w14:paraId="1432C3E9" w14:textId="77777777" w:rsidR="00080551" w:rsidRPr="00466787" w:rsidRDefault="00080551" w:rsidP="00080551">
      <w:pPr>
        <w:rPr>
          <w:rFonts w:ascii="Verdana" w:hAnsi="Verdana"/>
          <w:sz w:val="20"/>
          <w:szCs w:val="20"/>
        </w:rPr>
      </w:pPr>
    </w:p>
    <w:p w14:paraId="7A929077" w14:textId="77777777" w:rsidR="00080551" w:rsidRPr="00B17E1D" w:rsidRDefault="00080551" w:rsidP="00FD235F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 LA DIRECCIÓN</w:t>
      </w:r>
      <w:r w:rsidRPr="00466787">
        <w:rPr>
          <w:rFonts w:ascii="Verdana" w:hAnsi="Verdana"/>
          <w:sz w:val="20"/>
          <w:szCs w:val="20"/>
        </w:rPr>
        <w:t xml:space="preserve"> DEL IES FERNÁNDEZ VALLÍN DE GIJÓN</w:t>
      </w:r>
    </w:p>
    <w:p w14:paraId="63BD28BA" w14:textId="77777777" w:rsidR="003924DF" w:rsidRPr="00080551" w:rsidRDefault="003924DF" w:rsidP="00080551"/>
    <w:sectPr w:rsidR="003924DF" w:rsidRPr="00080551" w:rsidSect="00CB63EE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440" w:right="1418" w:bottom="709" w:left="1418" w:header="68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0CA31" w14:textId="77777777" w:rsidR="005037BA" w:rsidRDefault="005037BA">
      <w:r>
        <w:separator/>
      </w:r>
    </w:p>
  </w:endnote>
  <w:endnote w:type="continuationSeparator" w:id="0">
    <w:p w14:paraId="3FFFA926" w14:textId="77777777" w:rsidR="005037BA" w:rsidRDefault="00503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a regular">
    <w:altName w:val="Cambria"/>
    <w:panose1 w:val="00000000000000000000"/>
    <w:charset w:val="00"/>
    <w:family w:val="roman"/>
    <w:notTrueType/>
    <w:pitch w:val="default"/>
  </w:font>
  <w:font w:name="WeblySleek UI Semilight">
    <w:altName w:val="Arial"/>
    <w:charset w:val="00"/>
    <w:family w:val="swiss"/>
    <w:pitch w:val="variable"/>
    <w:sig w:usb0="00000000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40335" w14:textId="50827C97" w:rsidR="00CA39B6" w:rsidRPr="005642E2" w:rsidRDefault="00CD6810" w:rsidP="00C71E75">
    <w:pPr>
      <w:pStyle w:val="Piedepgina"/>
      <w:tabs>
        <w:tab w:val="clear" w:pos="9026"/>
        <w:tab w:val="right" w:pos="9498"/>
      </w:tabs>
    </w:pPr>
    <w:r>
      <w:rPr>
        <w:noProof/>
        <w:lang w:val="es-ES"/>
      </w:rPr>
      <w:drawing>
        <wp:anchor distT="0" distB="0" distL="114300" distR="114300" simplePos="0" relativeHeight="251654656" behindDoc="0" locked="0" layoutInCell="1" allowOverlap="1" wp14:anchorId="292CD036" wp14:editId="3DF816ED">
          <wp:simplePos x="0" y="0"/>
          <wp:positionH relativeFrom="column">
            <wp:posOffset>2832801</wp:posOffset>
          </wp:positionH>
          <wp:positionV relativeFrom="paragraph">
            <wp:posOffset>1905</wp:posOffset>
          </wp:positionV>
          <wp:extent cx="125730" cy="109855"/>
          <wp:effectExtent l="0" t="0" r="0" b="0"/>
          <wp:wrapNone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" cy="1098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es-ES"/>
      </w:rPr>
      <w:drawing>
        <wp:anchor distT="0" distB="0" distL="114300" distR="114300" simplePos="0" relativeHeight="251660800" behindDoc="0" locked="0" layoutInCell="1" allowOverlap="1" wp14:anchorId="4C5D699E" wp14:editId="2B70596C">
          <wp:simplePos x="0" y="0"/>
          <wp:positionH relativeFrom="column">
            <wp:posOffset>464589</wp:posOffset>
          </wp:positionH>
          <wp:positionV relativeFrom="paragraph">
            <wp:posOffset>-13714</wp:posOffset>
          </wp:positionV>
          <wp:extent cx="125730" cy="125730"/>
          <wp:effectExtent l="0" t="0" r="0" b="0"/>
          <wp:wrapNone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" cy="1257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71E75">
      <w:rPr>
        <w:noProof/>
        <w:lang w:val="es-ES"/>
      </w:rPr>
      <w:drawing>
        <wp:anchor distT="0" distB="0" distL="114300" distR="114300" simplePos="0" relativeHeight="251657728" behindDoc="0" locked="0" layoutInCell="1" allowOverlap="1" wp14:anchorId="58DDD07A" wp14:editId="38F28E1D">
          <wp:simplePos x="0" y="0"/>
          <wp:positionH relativeFrom="column">
            <wp:posOffset>4600575</wp:posOffset>
          </wp:positionH>
          <wp:positionV relativeFrom="paragraph">
            <wp:posOffset>16510</wp:posOffset>
          </wp:positionV>
          <wp:extent cx="129540" cy="90170"/>
          <wp:effectExtent l="0" t="0" r="0" b="0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" cy="901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4643C">
      <w:rPr>
        <w:noProof/>
        <w:lang w:val="es-ES"/>
      </w:rPr>
      <w:pict w14:anchorId="21D5B583">
        <v:shapetype id="_x0000_t202" coordsize="21600,21600" o:spt="202" path="m,l,21600r21600,l21600,xe">
          <v:stroke joinstyle="miter"/>
          <v:path gradientshapeok="t" o:connecttype="rect"/>
        </v:shapetype>
        <v:shape id="_x0000_s4099" type="#_x0000_t202" alt="" style="position:absolute;margin-left:-34.05pt;margin-top:-4.95pt;width:527.25pt;height:18.6pt;z-index:-251646465;mso-wrap-style:square;mso-wrap-edited:f;mso-width-percent:0;mso-height-percent:0;mso-position-horizontal-relative:text;mso-position-vertical-relative:text;mso-width-percent:0;mso-height-percent:0;v-text-anchor:top" stroked="f">
          <v:textbox style="mso-next-textbox:#_x0000_s4099">
            <w:txbxContent>
              <w:p w14:paraId="771A925C" w14:textId="77777777" w:rsidR="00CA39B6" w:rsidRDefault="00CA39B6"/>
            </w:txbxContent>
          </v:textbox>
        </v:shape>
      </w:pict>
    </w:r>
    <w:r w:rsidR="00D4643C">
      <w:rPr>
        <w:noProof/>
      </w:rPr>
      <w:pict w14:anchorId="7651D6EA">
        <v:shape id="Text Box 10" o:spid="_x0000_s4098" type="#_x0000_t202" style="position:absolute;margin-left:-34.05pt;margin-top:-4.95pt;width:527.25pt;height:18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" fillcolor="#4bacc6" stroked="f">
          <o:lock v:ext="edit" aspectratio="t" verticies="t" text="t" shapetype="t"/>
          <v:textbox>
            <w:txbxContent>
              <w:p w14:paraId="7AA1F238" w14:textId="0CC94CDF" w:rsidR="00CA39B6" w:rsidRPr="00F075FC" w:rsidRDefault="00CA39B6" w:rsidP="00CD6810">
                <w:pPr>
                  <w:tabs>
                    <w:tab w:val="right" w:pos="1560"/>
                    <w:tab w:val="right" w:pos="2552"/>
                    <w:tab w:val="left" w:pos="5245"/>
                    <w:tab w:val="right" w:pos="6379"/>
                    <w:tab w:val="left" w:pos="8080"/>
                  </w:tabs>
                  <w:spacing w:after="40"/>
                  <w:rPr>
                    <w:rFonts w:cs="WeblySleek UI Semilight"/>
                    <w:color w:val="FFFFFF"/>
                    <w:sz w:val="17"/>
                    <w:szCs w:val="17"/>
                    <w:lang w:val="es-ES"/>
                  </w:rPr>
                </w:pPr>
                <w:r w:rsidRPr="00F075FC">
                  <w:rPr>
                    <w:rFonts w:cs="Arial"/>
                    <w:noProof/>
                    <w:color w:val="FFFFFF"/>
                    <w:sz w:val="17"/>
                    <w:szCs w:val="17"/>
                    <w:lang w:val="es-ES"/>
                  </w:rPr>
                  <w:t>Secretaría</w:t>
                </w:r>
                <w:r w:rsidR="006A4562">
                  <w:rPr>
                    <w:rFonts w:cs="Arial"/>
                    <w:noProof/>
                    <w:color w:val="FFFFFF"/>
                    <w:sz w:val="17"/>
                    <w:szCs w:val="17"/>
                    <w:lang w:val="es-ES"/>
                  </w:rPr>
                  <w:tab/>
                </w:r>
                <w:r w:rsidR="006A4562">
                  <w:rPr>
                    <w:rFonts w:cs="Arial"/>
                    <w:noProof/>
                    <w:color w:val="FFFFFF"/>
                    <w:sz w:val="17"/>
                    <w:szCs w:val="17"/>
                    <w:lang w:val="es-ES"/>
                  </w:rPr>
                  <w:tab/>
                </w:r>
                <w:r w:rsidRPr="00F075FC">
                  <w:rPr>
                    <w:rFonts w:cs="Arial"/>
                    <w:noProof/>
                    <w:color w:val="FFFFFF"/>
                    <w:sz w:val="17"/>
                    <w:szCs w:val="17"/>
                    <w:lang w:val="es-ES"/>
                  </w:rPr>
                  <w:t>Mariano Pola, 46 – 33212 GIJÓN</w:t>
                </w:r>
                <w:r w:rsidR="00F075FC">
                  <w:rPr>
                    <w:rFonts w:cs="Arial"/>
                    <w:noProof/>
                    <w:color w:val="FFFFFF"/>
                    <w:sz w:val="17"/>
                    <w:szCs w:val="17"/>
                    <w:lang w:val="es-ES"/>
                  </w:rPr>
                  <w:tab/>
                </w:r>
                <w:r w:rsidRPr="00F075FC">
                  <w:rPr>
                    <w:rFonts w:cs="WeblySleek UI Semilight"/>
                    <w:noProof/>
                    <w:color w:val="FFFFFF"/>
                    <w:sz w:val="17"/>
                    <w:szCs w:val="17"/>
                    <w:lang w:val="es-ES"/>
                  </w:rPr>
                  <w:t>985 321 315</w:t>
                </w:r>
                <w:r w:rsidR="00E414AA">
                  <w:rPr>
                    <w:rFonts w:cs="WeblySleek UI Semilight"/>
                    <w:noProof/>
                    <w:color w:val="FFFFFF"/>
                    <w:sz w:val="17"/>
                    <w:szCs w:val="17"/>
                    <w:lang w:val="es-ES"/>
                  </w:rPr>
                  <w:tab/>
                </w:r>
                <w:r w:rsidR="006A4562">
                  <w:rPr>
                    <w:rFonts w:cs="WeblySleek UI Semilight"/>
                    <w:noProof/>
                    <w:color w:val="FFFFFF"/>
                    <w:sz w:val="17"/>
                    <w:szCs w:val="17"/>
                    <w:lang w:val="es-ES"/>
                  </w:rPr>
                  <w:tab/>
                </w:r>
                <w:r w:rsidR="00C71E75">
                  <w:rPr>
                    <w:rFonts w:cs="WeblySleek UI Semilight"/>
                    <w:noProof/>
                    <w:color w:val="FFFFFF"/>
                    <w:sz w:val="17"/>
                    <w:szCs w:val="17"/>
                    <w:lang w:val="es-ES"/>
                  </w:rPr>
                  <w:t>se</w:t>
                </w:r>
                <w:r w:rsidRPr="00F075FC">
                  <w:rPr>
                    <w:rFonts w:cs="WeblySleek UI Semilight"/>
                    <w:noProof/>
                    <w:color w:val="FFFFFF"/>
                    <w:sz w:val="17"/>
                    <w:szCs w:val="17"/>
                    <w:lang w:val="es-ES"/>
                  </w:rPr>
                  <w:t>cretaria@revillagigedo.es</w:t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7F716" w14:textId="77777777" w:rsidR="005037BA" w:rsidRDefault="005037BA">
      <w:r>
        <w:separator/>
      </w:r>
    </w:p>
  </w:footnote>
  <w:footnote w:type="continuationSeparator" w:id="0">
    <w:p w14:paraId="1C269B80" w14:textId="77777777" w:rsidR="005037BA" w:rsidRDefault="005037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CDED9" w14:textId="77777777" w:rsidR="00CA39B6" w:rsidRDefault="00D4643C">
    <w:pPr>
      <w:pStyle w:val="Encabezado"/>
    </w:pPr>
    <w:r>
      <w:rPr>
        <w:noProof/>
        <w:lang w:val="es-ES"/>
      </w:rPr>
      <w:pict w14:anchorId="026FA4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98066610" o:spid="_x0000_s4103" type="#_x0000_t75" alt="" style="position:absolute;margin-left:0;margin-top:0;width:424.9pt;height:262.7pt;z-index:-25166131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DOC marca de agu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5" w:type="dxa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993"/>
      <w:gridCol w:w="3544"/>
      <w:gridCol w:w="1134"/>
      <w:gridCol w:w="2210"/>
      <w:gridCol w:w="2324"/>
    </w:tblGrid>
    <w:tr w:rsidR="00911F50" w:rsidRPr="00B0697C" w14:paraId="5BB4AC19" w14:textId="77777777" w:rsidTr="00CD6810">
      <w:trPr>
        <w:trHeight w:val="850"/>
      </w:trPr>
      <w:tc>
        <w:tcPr>
          <w:tcW w:w="993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1847DE84" w14:textId="7F6D1A5C" w:rsidR="00911F50" w:rsidRDefault="00911F50" w:rsidP="00911F50">
          <w:pPr>
            <w:rPr>
              <w:noProof/>
              <w:lang w:val="es-ES"/>
            </w:rPr>
          </w:pPr>
        </w:p>
      </w:tc>
      <w:tc>
        <w:tcPr>
          <w:tcW w:w="3544" w:type="dxa"/>
          <w:tcBorders>
            <w:top w:val="nil"/>
            <w:left w:val="nil"/>
            <w:right w:val="nil"/>
          </w:tcBorders>
          <w:shd w:val="clear" w:color="auto" w:fill="0070A0"/>
          <w:vAlign w:val="center"/>
        </w:tcPr>
        <w:p w14:paraId="7D99E16C" w14:textId="77777777" w:rsidR="00911F50" w:rsidRPr="00394BCB" w:rsidRDefault="00911F50" w:rsidP="00911F50">
          <w:pPr>
            <w:ind w:left="-29" w:right="-59"/>
            <w:rPr>
              <w:rFonts w:ascii="palatia regular" w:hAnsi="palatia regular"/>
              <w:color w:val="FFFFFF"/>
              <w:sz w:val="20"/>
              <w:szCs w:val="20"/>
            </w:rPr>
          </w:pPr>
          <w:r w:rsidRPr="00394BCB">
            <w:rPr>
              <w:rFonts w:ascii="palatia regular" w:hAnsi="palatia regular"/>
              <w:color w:val="FFFFFF"/>
              <w:sz w:val="20"/>
              <w:szCs w:val="20"/>
            </w:rPr>
            <w:t>Escuela Revillagigedo – Gijón</w:t>
          </w:r>
        </w:p>
        <w:p w14:paraId="287F2C9C" w14:textId="77777777" w:rsidR="00911F50" w:rsidRPr="00911F50" w:rsidRDefault="00911F50" w:rsidP="00911F50">
          <w:pPr>
            <w:ind w:left="-29" w:right="-57"/>
            <w:rPr>
              <w:rFonts w:ascii="palatia regular" w:hAnsi="palatia regular"/>
              <w:color w:val="FFFFFF"/>
              <w:sz w:val="20"/>
              <w:szCs w:val="20"/>
            </w:rPr>
          </w:pPr>
          <w:r w:rsidRPr="00394BCB">
            <w:rPr>
              <w:rFonts w:ascii="palatia regular" w:hAnsi="palatia regular"/>
              <w:color w:val="FFFFFF"/>
              <w:sz w:val="20"/>
              <w:szCs w:val="20"/>
            </w:rPr>
            <w:t>Fundación Educativa Jesuitas Noroeste</w:t>
          </w:r>
        </w:p>
        <w:p w14:paraId="31DF14F2" w14:textId="77777777" w:rsidR="00911F50" w:rsidRPr="00911F50" w:rsidRDefault="00911F50" w:rsidP="00911F50">
          <w:pPr>
            <w:ind w:left="-29"/>
            <w:rPr>
              <w:rFonts w:ascii="palatia regular" w:hAnsi="palatia regular"/>
              <w:color w:val="FFFFFF"/>
              <w:sz w:val="6"/>
              <w:szCs w:val="6"/>
            </w:rPr>
          </w:pPr>
        </w:p>
        <w:p w14:paraId="56334B33" w14:textId="77777777" w:rsidR="00911F50" w:rsidRPr="00FE5E6F" w:rsidRDefault="00911F50" w:rsidP="00911F50">
          <w:pPr>
            <w:ind w:left="-29"/>
            <w:rPr>
              <w:rFonts w:ascii="palatia regular" w:hAnsi="palatia regular"/>
              <w:color w:val="FFFFFF" w:themeColor="background1"/>
              <w:sz w:val="12"/>
              <w:szCs w:val="12"/>
            </w:rPr>
          </w:pPr>
          <w:r w:rsidRPr="00FE5E6F">
            <w:rPr>
              <w:rFonts w:ascii="palatia regular" w:hAnsi="palatia regular"/>
              <w:color w:val="FFFFFF" w:themeColor="background1"/>
              <w:sz w:val="12"/>
              <w:szCs w:val="12"/>
            </w:rPr>
            <w:t>Mariano Pola, 46 - 33212-GIJÓN</w:t>
          </w:r>
        </w:p>
        <w:p w14:paraId="63417FB8" w14:textId="0B671F80" w:rsidR="00911F50" w:rsidRPr="00911F50" w:rsidRDefault="00911F50" w:rsidP="00911F50">
          <w:pPr>
            <w:ind w:left="-29"/>
            <w:rPr>
              <w:rFonts w:ascii="palatia regular" w:hAnsi="palatia regular"/>
              <w:color w:val="FFFFFF" w:themeColor="background1"/>
              <w:sz w:val="12"/>
              <w:szCs w:val="12"/>
            </w:rPr>
          </w:pPr>
          <w:r w:rsidRPr="00FE5E6F">
            <w:rPr>
              <w:rFonts w:ascii="palatia regular" w:hAnsi="palatia regular"/>
              <w:color w:val="FFFFFF" w:themeColor="background1"/>
              <w:sz w:val="12"/>
              <w:szCs w:val="12"/>
            </w:rPr>
            <w:t xml:space="preserve">Teléfono 985 32 13 15 – </w:t>
          </w:r>
          <w:hyperlink r:id="rId1" w:history="1">
            <w:r w:rsidRPr="00FE5E6F">
              <w:rPr>
                <w:rStyle w:val="Hipervnculo"/>
                <w:rFonts w:ascii="palatia regular" w:hAnsi="palatia regular"/>
                <w:color w:val="FFFFFF" w:themeColor="background1"/>
                <w:sz w:val="12"/>
                <w:szCs w:val="12"/>
              </w:rPr>
              <w:t>secretaria@revillagigedo.es</w:t>
            </w:r>
          </w:hyperlink>
        </w:p>
        <w:p w14:paraId="0BF16FF6" w14:textId="7E8C4951" w:rsidR="00911F50" w:rsidRPr="00911F50" w:rsidRDefault="00911F50" w:rsidP="00911F50">
          <w:pPr>
            <w:spacing w:line="276" w:lineRule="auto"/>
            <w:jc w:val="center"/>
            <w:rPr>
              <w:rFonts w:ascii="palatia regular" w:hAnsi="palatia regular"/>
              <w:color w:val="FFFFFF"/>
              <w:sz w:val="20"/>
              <w:szCs w:val="20"/>
            </w:rPr>
          </w:pPr>
          <w:r>
            <w:rPr>
              <w:sz w:val="4"/>
              <w:szCs w:val="4"/>
            </w:rPr>
            <w:t>1</w:t>
          </w:r>
        </w:p>
      </w:tc>
      <w:tc>
        <w:tcPr>
          <w:tcW w:w="1134" w:type="dxa"/>
          <w:tcBorders>
            <w:top w:val="nil"/>
            <w:left w:val="nil"/>
            <w:bottom w:val="nil"/>
            <w:right w:val="nil"/>
          </w:tcBorders>
        </w:tcPr>
        <w:p w14:paraId="39FD4C98" w14:textId="6BE02D3D" w:rsidR="00911F50" w:rsidRDefault="00D4643C" w:rsidP="00911F50">
          <w:pPr>
            <w:rPr>
              <w:noProof/>
              <w:lang w:val="es-ES"/>
            </w:rPr>
          </w:pPr>
          <w:r>
            <w:rPr>
              <w:noProof/>
            </w:rPr>
            <w:drawing>
              <wp:anchor distT="0" distB="0" distL="114300" distR="114300" simplePos="0" relativeHeight="251683840" behindDoc="0" locked="0" layoutInCell="1" allowOverlap="1" wp14:anchorId="5F36522A" wp14:editId="00057182">
                <wp:simplePos x="0" y="0"/>
                <wp:positionH relativeFrom="column">
                  <wp:posOffset>-52070</wp:posOffset>
                </wp:positionH>
                <wp:positionV relativeFrom="paragraph">
                  <wp:posOffset>88265</wp:posOffset>
                </wp:positionV>
                <wp:extent cx="403225" cy="431800"/>
                <wp:effectExtent l="0" t="0" r="0" b="0"/>
                <wp:wrapNone/>
                <wp:docPr id="6" name="Imagen 1" descr="Interfaz de usuario gráfica, Texto, Aplicación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Interfaz de usuario gráfica, Texto, Aplicación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643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3225" cy="4318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21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DE6F2DC" w14:textId="4200773A" w:rsidR="00911F50" w:rsidRPr="00A9523B" w:rsidRDefault="00911F50" w:rsidP="00CD6810">
          <w:pPr>
            <w:ind w:left="-102" w:right="-125"/>
            <w:rPr>
              <w:rFonts w:ascii="Arial" w:eastAsia="Times New Roman" w:hAnsi="Arial" w:cs="Arial"/>
              <w:b/>
              <w:smallCaps/>
              <w:sz w:val="16"/>
              <w:szCs w:val="16"/>
            </w:rPr>
          </w:pPr>
        </w:p>
      </w:tc>
      <w:tc>
        <w:tcPr>
          <w:tcW w:w="2324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4FFFE33F" w14:textId="5D4F1352" w:rsidR="00911F50" w:rsidRDefault="00911F50" w:rsidP="00911F50">
          <w:pPr>
            <w:ind w:left="-119"/>
            <w:jc w:val="center"/>
            <w:rPr>
              <w:noProof/>
            </w:rPr>
          </w:pPr>
        </w:p>
        <w:p w14:paraId="26BDD582" w14:textId="77777777" w:rsidR="00911F50" w:rsidRPr="00A9523B" w:rsidRDefault="00911F50" w:rsidP="00911F50">
          <w:pPr>
            <w:jc w:val="center"/>
            <w:rPr>
              <w:rFonts w:ascii="Arial" w:eastAsia="Times New Roman" w:hAnsi="Arial" w:cs="Arial"/>
              <w:b/>
              <w:smallCaps/>
              <w:sz w:val="16"/>
              <w:szCs w:val="16"/>
            </w:rPr>
          </w:pPr>
        </w:p>
      </w:tc>
    </w:tr>
  </w:tbl>
  <w:p w14:paraId="42DA58F5" w14:textId="2F50CA29" w:rsidR="00A512BE" w:rsidRDefault="00D4643C" w:rsidP="00A512BE">
    <w:pPr>
      <w:pStyle w:val="Encabezado"/>
      <w:tabs>
        <w:tab w:val="clear" w:pos="4252"/>
      </w:tabs>
      <w:jc w:val="right"/>
    </w:pPr>
    <w:r>
      <w:rPr>
        <w:noProof/>
      </w:rPr>
      <w:pict w14:anchorId="5A1316D0">
        <v:group id="Grupo 3" o:spid="_x0000_s4105" style="position:absolute;left:0;text-align:left;margin-left:320.9pt;margin-top:-58.25pt;width:159.75pt;height:61.55pt;z-index:251685888;mso-position-horizontal-relative:text;mso-position-vertical-relative:text;mso-width-relative:margin;mso-height-relative:margin" coordorigin="-2110,-451" coordsize="27273,84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">
          <v:group id="Grupo 2" o:spid="_x0000_s4106" style="position:absolute;left:-2110;top:-451;width:13691;height:8462" coordorigin="-4724,-1296" coordsize="30648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agen 655561125" o:spid="_x0000_s4107" type="#_x0000_t75" alt="https://www.educastur.es/documents/34868/611431/consejeria_horizontal_fondo_blanco.png/1cab14fa-ae28-4832-f199-63ea7ae99ead?version=1.0&amp;t=1657027106631" style="position:absolute;left:-4724;top:9681;width:29897;height:87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">
              <v:imagedata r:id="rId3" o:title="1cab14fa-ae28-4832-f199-63ea7ae99ead?version=1" croptop="21361f" cropbottom="9876f" cropleft="39497f" cropright="-4556f"/>
            </v:shape>
            <v:shape id="Imagen 1786415799" o:spid="_x0000_s4108" type="#_x0000_t75" alt="https://www.educastur.es/documents/34868/611431/consejeria_horizontal_fondo_blanco.png/1cab14fa-ae28-4832-f199-63ea7ae99ead?version=1.0&amp;t=1657027106631" style="position:absolute;left:-4724;top:-1296;width:30648;height:118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">
              <v:imagedata r:id="rId3" o:title="1cab14fa-ae28-4832-f199-63ea7ae99ead?version=1" croptop="8451f" cropbottom="7910f" cropleft="2583f" cropright="31453f"/>
            </v:shape>
          </v:group>
          <v:shape id="Imagen 15" o:spid="_x0000_s4109" type="#_x0000_t75" alt="Imagen que contiene Forma&#10;&#10;Descripción generada automáticamente" style="position:absolute;left:14226;width:10936;height:78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">
            <v:imagedata r:id="rId4" o:title="Imagen que contiene Forma&#10;&#10;Descripción generada automáticamente"/>
          </v:shape>
        </v:group>
      </w:pict>
    </w:r>
    <w:r>
      <w:rPr>
        <w:noProof/>
      </w:rPr>
      <w:drawing>
        <wp:anchor distT="0" distB="0" distL="114300" distR="114300" simplePos="0" relativeHeight="251680768" behindDoc="0" locked="0" layoutInCell="1" allowOverlap="1" wp14:anchorId="676BDE15" wp14:editId="5536B87F">
          <wp:simplePos x="0" y="0"/>
          <wp:positionH relativeFrom="column">
            <wp:posOffset>-283845</wp:posOffset>
          </wp:positionH>
          <wp:positionV relativeFrom="margin">
            <wp:posOffset>-923925</wp:posOffset>
          </wp:positionV>
          <wp:extent cx="612140" cy="392430"/>
          <wp:effectExtent l="0" t="0" r="0" b="0"/>
          <wp:wrapNone/>
          <wp:docPr id="5" name="Imagen 1" descr="Interfaz de usuario gráfica, Texto, Aplicación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Interfaz de usuario gráfica, Texto, Aplicación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7318"/>
                  <a:stretch>
                    <a:fillRect/>
                  </a:stretch>
                </pic:blipFill>
                <pic:spPr bwMode="auto">
                  <a:xfrm>
                    <a:off x="0" y="0"/>
                    <a:ext cx="61214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D939A27" w14:textId="77777777" w:rsidR="00A512BE" w:rsidRDefault="00D4643C" w:rsidP="00A512BE">
    <w:pPr>
      <w:pStyle w:val="Encabezado"/>
      <w:tabs>
        <w:tab w:val="clear" w:pos="4252"/>
      </w:tabs>
      <w:jc w:val="right"/>
    </w:pPr>
    <w:r>
      <w:rPr>
        <w:noProof/>
      </w:rPr>
      <w:pict w14:anchorId="078D7568">
        <v:shape id="WordPictureWatermark1298066611" o:spid="_x0000_s4100" type="#_x0000_t75" alt="" style="position:absolute;left:0;text-align:left;margin-left:25.85pt;margin-top:198.85pt;width:424.9pt;height:262.7pt;z-index:-251643904;mso-wrap-edited:f;mso-width-percent:0;mso-height-percent:0;mso-position-horizontal-relative:margin;mso-position-vertical-relative:margin;mso-width-percent:0;mso-height-percent:0" o:allowincell="f">
          <v:imagedata r:id="rId5" o:title="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8455C" w14:textId="77777777" w:rsidR="00CA39B6" w:rsidRDefault="00D4643C">
    <w:pPr>
      <w:pStyle w:val="Encabezado"/>
    </w:pPr>
    <w:r>
      <w:rPr>
        <w:noProof/>
        <w:lang w:val="es-ES"/>
      </w:rPr>
      <w:pict w14:anchorId="293F29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98066609" o:spid="_x0000_s4097" type="#_x0000_t75" alt="" style="position:absolute;margin-left:0;margin-top:0;width:424.9pt;height:262.7pt;z-index:-25166233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DOC marca de agu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D2726"/>
    <w:multiLevelType w:val="hybridMultilevel"/>
    <w:tmpl w:val="4A2E207A"/>
    <w:lvl w:ilvl="0" w:tplc="002C0D7A">
      <w:numFmt w:val="bullet"/>
      <w:lvlText w:val="-"/>
      <w:lvlJc w:val="left"/>
      <w:pPr>
        <w:ind w:left="1770" w:hanging="360"/>
      </w:pPr>
      <w:rPr>
        <w:rFonts w:ascii="Calibri" w:eastAsia="Times New Roman" w:hAnsi="Calibri" w:cstheme="minorHAnsi" w:hint="default"/>
      </w:rPr>
    </w:lvl>
    <w:lvl w:ilvl="1" w:tplc="0C0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070923F7"/>
    <w:multiLevelType w:val="hybridMultilevel"/>
    <w:tmpl w:val="CA06D3DA"/>
    <w:lvl w:ilvl="0" w:tplc="0C0A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" w15:restartNumberingAfterBreak="0">
    <w:nsid w:val="107C15AB"/>
    <w:multiLevelType w:val="hybridMultilevel"/>
    <w:tmpl w:val="D28E253E"/>
    <w:lvl w:ilvl="0" w:tplc="2AB82A5E">
      <w:start w:val="1"/>
      <w:numFmt w:val="decimal"/>
      <w:lvlText w:val="%1."/>
      <w:lvlJc w:val="left"/>
      <w:pPr>
        <w:ind w:left="2130" w:hanging="360"/>
      </w:pPr>
      <w:rPr>
        <w:sz w:val="24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2850" w:hanging="360"/>
      </w:pPr>
    </w:lvl>
    <w:lvl w:ilvl="2" w:tplc="0C0A001B">
      <w:start w:val="1"/>
      <w:numFmt w:val="lowerRoman"/>
      <w:lvlText w:val="%3."/>
      <w:lvlJc w:val="right"/>
      <w:pPr>
        <w:ind w:left="3570" w:hanging="180"/>
      </w:pPr>
    </w:lvl>
    <w:lvl w:ilvl="3" w:tplc="0C0A000F" w:tentative="1">
      <w:start w:val="1"/>
      <w:numFmt w:val="decimal"/>
      <w:lvlText w:val="%4."/>
      <w:lvlJc w:val="left"/>
      <w:pPr>
        <w:ind w:left="4290" w:hanging="360"/>
      </w:pPr>
    </w:lvl>
    <w:lvl w:ilvl="4" w:tplc="0C0A0019" w:tentative="1">
      <w:start w:val="1"/>
      <w:numFmt w:val="lowerLetter"/>
      <w:lvlText w:val="%5."/>
      <w:lvlJc w:val="left"/>
      <w:pPr>
        <w:ind w:left="5010" w:hanging="360"/>
      </w:pPr>
    </w:lvl>
    <w:lvl w:ilvl="5" w:tplc="0C0A001B" w:tentative="1">
      <w:start w:val="1"/>
      <w:numFmt w:val="lowerRoman"/>
      <w:lvlText w:val="%6."/>
      <w:lvlJc w:val="right"/>
      <w:pPr>
        <w:ind w:left="5730" w:hanging="180"/>
      </w:pPr>
    </w:lvl>
    <w:lvl w:ilvl="6" w:tplc="0C0A000F" w:tentative="1">
      <w:start w:val="1"/>
      <w:numFmt w:val="decimal"/>
      <w:lvlText w:val="%7."/>
      <w:lvlJc w:val="left"/>
      <w:pPr>
        <w:ind w:left="6450" w:hanging="360"/>
      </w:pPr>
    </w:lvl>
    <w:lvl w:ilvl="7" w:tplc="0C0A0019" w:tentative="1">
      <w:start w:val="1"/>
      <w:numFmt w:val="lowerLetter"/>
      <w:lvlText w:val="%8."/>
      <w:lvlJc w:val="left"/>
      <w:pPr>
        <w:ind w:left="7170" w:hanging="360"/>
      </w:pPr>
    </w:lvl>
    <w:lvl w:ilvl="8" w:tplc="0C0A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3" w15:restartNumberingAfterBreak="0">
    <w:nsid w:val="12974D69"/>
    <w:multiLevelType w:val="hybridMultilevel"/>
    <w:tmpl w:val="E1B8D322"/>
    <w:lvl w:ilvl="0" w:tplc="0C0A0001">
      <w:start w:val="1"/>
      <w:numFmt w:val="bullet"/>
      <w:lvlText w:val=""/>
      <w:lvlJc w:val="left"/>
      <w:pPr>
        <w:ind w:left="201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73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45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17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89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1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3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05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772" w:hanging="360"/>
      </w:pPr>
      <w:rPr>
        <w:rFonts w:ascii="Wingdings" w:hAnsi="Wingdings" w:hint="default"/>
      </w:rPr>
    </w:lvl>
  </w:abstractNum>
  <w:abstractNum w:abstractNumId="4" w15:restartNumberingAfterBreak="0">
    <w:nsid w:val="13612609"/>
    <w:multiLevelType w:val="hybridMultilevel"/>
    <w:tmpl w:val="39167FF0"/>
    <w:lvl w:ilvl="0" w:tplc="A5A0758A">
      <w:numFmt w:val="bullet"/>
      <w:lvlText w:val="–"/>
      <w:lvlJc w:val="left"/>
      <w:pPr>
        <w:ind w:left="2484" w:hanging="360"/>
      </w:pPr>
      <w:rPr>
        <w:rFonts w:ascii="Arial" w:eastAsiaTheme="minorHAnsi" w:hAnsi="Arial" w:hint="default"/>
      </w:rPr>
    </w:lvl>
    <w:lvl w:ilvl="1" w:tplc="0C0A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5" w15:restartNumberingAfterBreak="0">
    <w:nsid w:val="15C60F6F"/>
    <w:multiLevelType w:val="hybridMultilevel"/>
    <w:tmpl w:val="7D9E8DB0"/>
    <w:lvl w:ilvl="0" w:tplc="C478AED4">
      <w:start w:val="1"/>
      <w:numFmt w:val="lowerLetter"/>
      <w:lvlText w:val="%1."/>
      <w:lvlJc w:val="left"/>
      <w:pPr>
        <w:ind w:left="212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849" w:hanging="360"/>
      </w:pPr>
    </w:lvl>
    <w:lvl w:ilvl="2" w:tplc="0C0A001B" w:tentative="1">
      <w:start w:val="1"/>
      <w:numFmt w:val="lowerRoman"/>
      <w:lvlText w:val="%3."/>
      <w:lvlJc w:val="right"/>
      <w:pPr>
        <w:ind w:left="3569" w:hanging="180"/>
      </w:pPr>
    </w:lvl>
    <w:lvl w:ilvl="3" w:tplc="0C0A000F" w:tentative="1">
      <w:start w:val="1"/>
      <w:numFmt w:val="decimal"/>
      <w:lvlText w:val="%4."/>
      <w:lvlJc w:val="left"/>
      <w:pPr>
        <w:ind w:left="4289" w:hanging="360"/>
      </w:pPr>
    </w:lvl>
    <w:lvl w:ilvl="4" w:tplc="0C0A0019" w:tentative="1">
      <w:start w:val="1"/>
      <w:numFmt w:val="lowerLetter"/>
      <w:lvlText w:val="%5."/>
      <w:lvlJc w:val="left"/>
      <w:pPr>
        <w:ind w:left="5009" w:hanging="360"/>
      </w:pPr>
    </w:lvl>
    <w:lvl w:ilvl="5" w:tplc="0C0A001B" w:tentative="1">
      <w:start w:val="1"/>
      <w:numFmt w:val="lowerRoman"/>
      <w:lvlText w:val="%6."/>
      <w:lvlJc w:val="right"/>
      <w:pPr>
        <w:ind w:left="5729" w:hanging="180"/>
      </w:pPr>
    </w:lvl>
    <w:lvl w:ilvl="6" w:tplc="0C0A000F" w:tentative="1">
      <w:start w:val="1"/>
      <w:numFmt w:val="decimal"/>
      <w:lvlText w:val="%7."/>
      <w:lvlJc w:val="left"/>
      <w:pPr>
        <w:ind w:left="6449" w:hanging="360"/>
      </w:pPr>
    </w:lvl>
    <w:lvl w:ilvl="7" w:tplc="0C0A0019" w:tentative="1">
      <w:start w:val="1"/>
      <w:numFmt w:val="lowerLetter"/>
      <w:lvlText w:val="%8."/>
      <w:lvlJc w:val="left"/>
      <w:pPr>
        <w:ind w:left="7169" w:hanging="360"/>
      </w:pPr>
    </w:lvl>
    <w:lvl w:ilvl="8" w:tplc="0C0A001B" w:tentative="1">
      <w:start w:val="1"/>
      <w:numFmt w:val="lowerRoman"/>
      <w:lvlText w:val="%9."/>
      <w:lvlJc w:val="right"/>
      <w:pPr>
        <w:ind w:left="7889" w:hanging="180"/>
      </w:pPr>
    </w:lvl>
  </w:abstractNum>
  <w:abstractNum w:abstractNumId="6" w15:restartNumberingAfterBreak="0">
    <w:nsid w:val="1829151A"/>
    <w:multiLevelType w:val="hybridMultilevel"/>
    <w:tmpl w:val="D3B8EBD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C55B11"/>
    <w:multiLevelType w:val="hybridMultilevel"/>
    <w:tmpl w:val="B82867C4"/>
    <w:lvl w:ilvl="0" w:tplc="6C5C85E0">
      <w:numFmt w:val="bullet"/>
      <w:lvlText w:val="-"/>
      <w:lvlJc w:val="left"/>
      <w:pPr>
        <w:ind w:left="4254" w:hanging="360"/>
      </w:pPr>
      <w:rPr>
        <w:rFonts w:ascii="Cambria" w:eastAsia="Times New Roman" w:hAnsi="Cambria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8" w15:restartNumberingAfterBreak="0">
    <w:nsid w:val="24D959F4"/>
    <w:multiLevelType w:val="hybridMultilevel"/>
    <w:tmpl w:val="4A447C6E"/>
    <w:lvl w:ilvl="0" w:tplc="A5A0758A">
      <w:numFmt w:val="bullet"/>
      <w:lvlText w:val="–"/>
      <w:lvlJc w:val="left"/>
      <w:pPr>
        <w:ind w:left="2012" w:hanging="360"/>
      </w:pPr>
      <w:rPr>
        <w:rFonts w:ascii="Arial" w:eastAsiaTheme="minorHAnsi" w:hAnsi="Arial" w:hint="default"/>
      </w:rPr>
    </w:lvl>
    <w:lvl w:ilvl="1" w:tplc="0C0A0003">
      <w:start w:val="1"/>
      <w:numFmt w:val="bullet"/>
      <w:lvlText w:val="o"/>
      <w:lvlJc w:val="left"/>
      <w:pPr>
        <w:ind w:left="273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45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17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89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1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3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05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772" w:hanging="360"/>
      </w:pPr>
      <w:rPr>
        <w:rFonts w:ascii="Wingdings" w:hAnsi="Wingdings" w:hint="default"/>
      </w:rPr>
    </w:lvl>
  </w:abstractNum>
  <w:abstractNum w:abstractNumId="9" w15:restartNumberingAfterBreak="0">
    <w:nsid w:val="279836C5"/>
    <w:multiLevelType w:val="hybridMultilevel"/>
    <w:tmpl w:val="C290A0C6"/>
    <w:lvl w:ilvl="0" w:tplc="A5A0758A">
      <w:numFmt w:val="bullet"/>
      <w:lvlText w:val="–"/>
      <w:lvlJc w:val="left"/>
      <w:pPr>
        <w:ind w:left="1004" w:hanging="360"/>
      </w:pPr>
      <w:rPr>
        <w:rFonts w:ascii="Arial" w:eastAsiaTheme="minorHAnsi" w:hAnsi="Aria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292D57B9"/>
    <w:multiLevelType w:val="hybridMultilevel"/>
    <w:tmpl w:val="4076442E"/>
    <w:lvl w:ilvl="0" w:tplc="0C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11" w15:restartNumberingAfterBreak="0">
    <w:nsid w:val="2B6E5E52"/>
    <w:multiLevelType w:val="hybridMultilevel"/>
    <w:tmpl w:val="8F44C992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2E1F0C07"/>
    <w:multiLevelType w:val="hybridMultilevel"/>
    <w:tmpl w:val="B7B07506"/>
    <w:lvl w:ilvl="0" w:tplc="F92E2540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ascii="Book Antiqua" w:hAnsi="Book Antiqua" w:hint="default"/>
        <w:b/>
      </w:rPr>
    </w:lvl>
    <w:lvl w:ilvl="1" w:tplc="0C0A0001">
      <w:start w:val="1"/>
      <w:numFmt w:val="bullet"/>
      <w:lvlText w:val=""/>
      <w:lvlJc w:val="left"/>
      <w:pPr>
        <w:tabs>
          <w:tab w:val="num" w:pos="2490"/>
        </w:tabs>
        <w:ind w:left="2490" w:hanging="360"/>
      </w:pPr>
      <w:rPr>
        <w:rFonts w:ascii="Symbol" w:hAnsi="Symbol" w:hint="default"/>
        <w:b/>
      </w:rPr>
    </w:lvl>
    <w:lvl w:ilvl="2" w:tplc="21ECBE14">
      <w:start w:val="1"/>
      <w:numFmt w:val="lowerLetter"/>
      <w:lvlText w:val="%3)"/>
      <w:lvlJc w:val="left"/>
      <w:pPr>
        <w:tabs>
          <w:tab w:val="num" w:pos="3420"/>
        </w:tabs>
        <w:ind w:left="3420" w:hanging="390"/>
      </w:pPr>
    </w:lvl>
    <w:lvl w:ilvl="3" w:tplc="0C0A000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  <w:b/>
      </w:rPr>
    </w:lvl>
    <w:lvl w:ilvl="4" w:tplc="0308B358">
      <w:start w:val="1"/>
      <w:numFmt w:val="bullet"/>
      <w:lvlText w:val=""/>
      <w:lvlJc w:val="left"/>
      <w:pPr>
        <w:tabs>
          <w:tab w:val="num" w:pos="4650"/>
        </w:tabs>
        <w:ind w:left="4650" w:hanging="360"/>
      </w:pPr>
      <w:rPr>
        <w:rFonts w:ascii="Wingdings" w:eastAsia="Times New Roman" w:hAnsi="Wingdings" w:cs="Times New Roman" w:hint="default"/>
      </w:r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0056F0D"/>
    <w:multiLevelType w:val="hybridMultilevel"/>
    <w:tmpl w:val="15F828DA"/>
    <w:lvl w:ilvl="0" w:tplc="9AD0A4AE">
      <w:start w:val="1"/>
      <w:numFmt w:val="lowerLetter"/>
      <w:lvlText w:val="%1."/>
      <w:lvlJc w:val="left"/>
      <w:pPr>
        <w:ind w:left="213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856" w:hanging="360"/>
      </w:pPr>
    </w:lvl>
    <w:lvl w:ilvl="2" w:tplc="0C0A001B" w:tentative="1">
      <w:start w:val="1"/>
      <w:numFmt w:val="lowerRoman"/>
      <w:lvlText w:val="%3."/>
      <w:lvlJc w:val="right"/>
      <w:pPr>
        <w:ind w:left="3576" w:hanging="180"/>
      </w:pPr>
    </w:lvl>
    <w:lvl w:ilvl="3" w:tplc="0C0A000F" w:tentative="1">
      <w:start w:val="1"/>
      <w:numFmt w:val="decimal"/>
      <w:lvlText w:val="%4."/>
      <w:lvlJc w:val="left"/>
      <w:pPr>
        <w:ind w:left="4296" w:hanging="360"/>
      </w:pPr>
    </w:lvl>
    <w:lvl w:ilvl="4" w:tplc="0C0A0019" w:tentative="1">
      <w:start w:val="1"/>
      <w:numFmt w:val="lowerLetter"/>
      <w:lvlText w:val="%5."/>
      <w:lvlJc w:val="left"/>
      <w:pPr>
        <w:ind w:left="5016" w:hanging="360"/>
      </w:pPr>
    </w:lvl>
    <w:lvl w:ilvl="5" w:tplc="0C0A001B" w:tentative="1">
      <w:start w:val="1"/>
      <w:numFmt w:val="lowerRoman"/>
      <w:lvlText w:val="%6."/>
      <w:lvlJc w:val="right"/>
      <w:pPr>
        <w:ind w:left="5736" w:hanging="180"/>
      </w:pPr>
    </w:lvl>
    <w:lvl w:ilvl="6" w:tplc="0C0A000F" w:tentative="1">
      <w:start w:val="1"/>
      <w:numFmt w:val="decimal"/>
      <w:lvlText w:val="%7."/>
      <w:lvlJc w:val="left"/>
      <w:pPr>
        <w:ind w:left="6456" w:hanging="360"/>
      </w:pPr>
    </w:lvl>
    <w:lvl w:ilvl="7" w:tplc="0C0A0019" w:tentative="1">
      <w:start w:val="1"/>
      <w:numFmt w:val="lowerLetter"/>
      <w:lvlText w:val="%8."/>
      <w:lvlJc w:val="left"/>
      <w:pPr>
        <w:ind w:left="7176" w:hanging="360"/>
      </w:pPr>
    </w:lvl>
    <w:lvl w:ilvl="8" w:tplc="0C0A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4" w15:restartNumberingAfterBreak="0">
    <w:nsid w:val="3A9067AE"/>
    <w:multiLevelType w:val="hybridMultilevel"/>
    <w:tmpl w:val="7D242C2A"/>
    <w:lvl w:ilvl="0" w:tplc="A5A0758A">
      <w:numFmt w:val="bullet"/>
      <w:lvlText w:val="–"/>
      <w:lvlJc w:val="left"/>
      <w:pPr>
        <w:ind w:left="2280" w:hanging="360"/>
      </w:pPr>
      <w:rPr>
        <w:rFonts w:ascii="Arial" w:eastAsiaTheme="minorHAnsi" w:hAnsi="Arial" w:hint="default"/>
      </w:rPr>
    </w:lvl>
    <w:lvl w:ilvl="1" w:tplc="0C0A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5" w15:restartNumberingAfterBreak="0">
    <w:nsid w:val="401E767A"/>
    <w:multiLevelType w:val="hybridMultilevel"/>
    <w:tmpl w:val="D28E253E"/>
    <w:lvl w:ilvl="0" w:tplc="2AB82A5E">
      <w:start w:val="1"/>
      <w:numFmt w:val="decimal"/>
      <w:lvlText w:val="%1."/>
      <w:lvlJc w:val="left"/>
      <w:pPr>
        <w:ind w:left="2130" w:hanging="360"/>
      </w:pPr>
      <w:rPr>
        <w:sz w:val="24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2850" w:hanging="360"/>
      </w:pPr>
    </w:lvl>
    <w:lvl w:ilvl="2" w:tplc="0C0A001B">
      <w:start w:val="1"/>
      <w:numFmt w:val="lowerRoman"/>
      <w:lvlText w:val="%3."/>
      <w:lvlJc w:val="right"/>
      <w:pPr>
        <w:ind w:left="3570" w:hanging="180"/>
      </w:pPr>
    </w:lvl>
    <w:lvl w:ilvl="3" w:tplc="0C0A000F" w:tentative="1">
      <w:start w:val="1"/>
      <w:numFmt w:val="decimal"/>
      <w:lvlText w:val="%4."/>
      <w:lvlJc w:val="left"/>
      <w:pPr>
        <w:ind w:left="4290" w:hanging="360"/>
      </w:pPr>
    </w:lvl>
    <w:lvl w:ilvl="4" w:tplc="0C0A0019" w:tentative="1">
      <w:start w:val="1"/>
      <w:numFmt w:val="lowerLetter"/>
      <w:lvlText w:val="%5."/>
      <w:lvlJc w:val="left"/>
      <w:pPr>
        <w:ind w:left="5010" w:hanging="360"/>
      </w:pPr>
    </w:lvl>
    <w:lvl w:ilvl="5" w:tplc="0C0A001B" w:tentative="1">
      <w:start w:val="1"/>
      <w:numFmt w:val="lowerRoman"/>
      <w:lvlText w:val="%6."/>
      <w:lvlJc w:val="right"/>
      <w:pPr>
        <w:ind w:left="5730" w:hanging="180"/>
      </w:pPr>
    </w:lvl>
    <w:lvl w:ilvl="6" w:tplc="0C0A000F" w:tentative="1">
      <w:start w:val="1"/>
      <w:numFmt w:val="decimal"/>
      <w:lvlText w:val="%7."/>
      <w:lvlJc w:val="left"/>
      <w:pPr>
        <w:ind w:left="6450" w:hanging="360"/>
      </w:pPr>
    </w:lvl>
    <w:lvl w:ilvl="7" w:tplc="0C0A0019" w:tentative="1">
      <w:start w:val="1"/>
      <w:numFmt w:val="lowerLetter"/>
      <w:lvlText w:val="%8."/>
      <w:lvlJc w:val="left"/>
      <w:pPr>
        <w:ind w:left="7170" w:hanging="360"/>
      </w:pPr>
    </w:lvl>
    <w:lvl w:ilvl="8" w:tplc="0C0A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6" w15:restartNumberingAfterBreak="0">
    <w:nsid w:val="40D57784"/>
    <w:multiLevelType w:val="hybridMultilevel"/>
    <w:tmpl w:val="FB0C8174"/>
    <w:lvl w:ilvl="0" w:tplc="0C0A0019">
      <w:start w:val="1"/>
      <w:numFmt w:val="lowerLetter"/>
      <w:lvlText w:val="%1."/>
      <w:lvlJc w:val="left"/>
      <w:pPr>
        <w:tabs>
          <w:tab w:val="num" w:pos="1770"/>
        </w:tabs>
        <w:ind w:left="1770" w:hanging="360"/>
      </w:pPr>
      <w:rPr>
        <w:rFonts w:hint="default"/>
        <w:b/>
      </w:rPr>
    </w:lvl>
    <w:lvl w:ilvl="1" w:tplc="0C0A0001">
      <w:start w:val="1"/>
      <w:numFmt w:val="bullet"/>
      <w:lvlText w:val=""/>
      <w:lvlJc w:val="left"/>
      <w:pPr>
        <w:tabs>
          <w:tab w:val="num" w:pos="2490"/>
        </w:tabs>
        <w:ind w:left="2490" w:hanging="360"/>
      </w:pPr>
      <w:rPr>
        <w:rFonts w:ascii="Symbol" w:hAnsi="Symbol" w:hint="default"/>
        <w:b/>
      </w:rPr>
    </w:lvl>
    <w:lvl w:ilvl="2" w:tplc="21ECBE14">
      <w:start w:val="1"/>
      <w:numFmt w:val="lowerLetter"/>
      <w:lvlText w:val="%3)"/>
      <w:lvlJc w:val="left"/>
      <w:pPr>
        <w:tabs>
          <w:tab w:val="num" w:pos="3420"/>
        </w:tabs>
        <w:ind w:left="3420" w:hanging="390"/>
      </w:pPr>
    </w:lvl>
    <w:lvl w:ilvl="3" w:tplc="0C0A000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  <w:b/>
      </w:rPr>
    </w:lvl>
    <w:lvl w:ilvl="4" w:tplc="0308B358">
      <w:start w:val="1"/>
      <w:numFmt w:val="bullet"/>
      <w:lvlText w:val=""/>
      <w:lvlJc w:val="left"/>
      <w:pPr>
        <w:tabs>
          <w:tab w:val="num" w:pos="4650"/>
        </w:tabs>
        <w:ind w:left="4650" w:hanging="360"/>
      </w:pPr>
      <w:rPr>
        <w:rFonts w:ascii="Wingdings" w:eastAsia="Times New Roman" w:hAnsi="Wingdings" w:cs="Times New Roman" w:hint="default"/>
      </w:r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2514F3"/>
    <w:multiLevelType w:val="hybridMultilevel"/>
    <w:tmpl w:val="8F5C4B1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3375AB8"/>
    <w:multiLevelType w:val="hybridMultilevel"/>
    <w:tmpl w:val="D180CD18"/>
    <w:lvl w:ilvl="0" w:tplc="16CCEA0E">
      <w:start w:val="1"/>
      <w:numFmt w:val="lowerLetter"/>
      <w:lvlText w:val="%1."/>
      <w:lvlJc w:val="left"/>
      <w:pPr>
        <w:ind w:left="17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2" w:hanging="360"/>
      </w:pPr>
    </w:lvl>
    <w:lvl w:ilvl="2" w:tplc="0C0A001B" w:tentative="1">
      <w:start w:val="1"/>
      <w:numFmt w:val="lowerRoman"/>
      <w:lvlText w:val="%3."/>
      <w:lvlJc w:val="right"/>
      <w:pPr>
        <w:ind w:left="3212" w:hanging="180"/>
      </w:pPr>
    </w:lvl>
    <w:lvl w:ilvl="3" w:tplc="0C0A000F" w:tentative="1">
      <w:start w:val="1"/>
      <w:numFmt w:val="decimal"/>
      <w:lvlText w:val="%4."/>
      <w:lvlJc w:val="left"/>
      <w:pPr>
        <w:ind w:left="3932" w:hanging="360"/>
      </w:pPr>
    </w:lvl>
    <w:lvl w:ilvl="4" w:tplc="0C0A0019" w:tentative="1">
      <w:start w:val="1"/>
      <w:numFmt w:val="lowerLetter"/>
      <w:lvlText w:val="%5."/>
      <w:lvlJc w:val="left"/>
      <w:pPr>
        <w:ind w:left="4652" w:hanging="360"/>
      </w:pPr>
    </w:lvl>
    <w:lvl w:ilvl="5" w:tplc="0C0A001B" w:tentative="1">
      <w:start w:val="1"/>
      <w:numFmt w:val="lowerRoman"/>
      <w:lvlText w:val="%6."/>
      <w:lvlJc w:val="right"/>
      <w:pPr>
        <w:ind w:left="5372" w:hanging="180"/>
      </w:pPr>
    </w:lvl>
    <w:lvl w:ilvl="6" w:tplc="0C0A000F" w:tentative="1">
      <w:start w:val="1"/>
      <w:numFmt w:val="decimal"/>
      <w:lvlText w:val="%7."/>
      <w:lvlJc w:val="left"/>
      <w:pPr>
        <w:ind w:left="6092" w:hanging="360"/>
      </w:pPr>
    </w:lvl>
    <w:lvl w:ilvl="7" w:tplc="0C0A0019" w:tentative="1">
      <w:start w:val="1"/>
      <w:numFmt w:val="lowerLetter"/>
      <w:lvlText w:val="%8."/>
      <w:lvlJc w:val="left"/>
      <w:pPr>
        <w:ind w:left="6812" w:hanging="360"/>
      </w:pPr>
    </w:lvl>
    <w:lvl w:ilvl="8" w:tplc="0C0A001B" w:tentative="1">
      <w:start w:val="1"/>
      <w:numFmt w:val="lowerRoman"/>
      <w:lvlText w:val="%9."/>
      <w:lvlJc w:val="right"/>
      <w:pPr>
        <w:ind w:left="7532" w:hanging="180"/>
      </w:pPr>
    </w:lvl>
  </w:abstractNum>
  <w:abstractNum w:abstractNumId="19" w15:restartNumberingAfterBreak="0">
    <w:nsid w:val="43C9349E"/>
    <w:multiLevelType w:val="hybridMultilevel"/>
    <w:tmpl w:val="FE9C488E"/>
    <w:lvl w:ilvl="0" w:tplc="C8F02C1E">
      <w:start w:val="1"/>
      <w:numFmt w:val="upperLetter"/>
      <w:lvlText w:val="%1."/>
      <w:lvlJc w:val="left"/>
      <w:pPr>
        <w:ind w:left="17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2" w:hanging="360"/>
      </w:pPr>
    </w:lvl>
    <w:lvl w:ilvl="2" w:tplc="0C0A001B" w:tentative="1">
      <w:start w:val="1"/>
      <w:numFmt w:val="lowerRoman"/>
      <w:lvlText w:val="%3."/>
      <w:lvlJc w:val="right"/>
      <w:pPr>
        <w:ind w:left="3212" w:hanging="180"/>
      </w:pPr>
    </w:lvl>
    <w:lvl w:ilvl="3" w:tplc="0C0A000F" w:tentative="1">
      <w:start w:val="1"/>
      <w:numFmt w:val="decimal"/>
      <w:lvlText w:val="%4."/>
      <w:lvlJc w:val="left"/>
      <w:pPr>
        <w:ind w:left="3932" w:hanging="360"/>
      </w:pPr>
    </w:lvl>
    <w:lvl w:ilvl="4" w:tplc="0C0A0019" w:tentative="1">
      <w:start w:val="1"/>
      <w:numFmt w:val="lowerLetter"/>
      <w:lvlText w:val="%5."/>
      <w:lvlJc w:val="left"/>
      <w:pPr>
        <w:ind w:left="4652" w:hanging="360"/>
      </w:pPr>
    </w:lvl>
    <w:lvl w:ilvl="5" w:tplc="0C0A001B" w:tentative="1">
      <w:start w:val="1"/>
      <w:numFmt w:val="lowerRoman"/>
      <w:lvlText w:val="%6."/>
      <w:lvlJc w:val="right"/>
      <w:pPr>
        <w:ind w:left="5372" w:hanging="180"/>
      </w:pPr>
    </w:lvl>
    <w:lvl w:ilvl="6" w:tplc="0C0A000F" w:tentative="1">
      <w:start w:val="1"/>
      <w:numFmt w:val="decimal"/>
      <w:lvlText w:val="%7."/>
      <w:lvlJc w:val="left"/>
      <w:pPr>
        <w:ind w:left="6092" w:hanging="360"/>
      </w:pPr>
    </w:lvl>
    <w:lvl w:ilvl="7" w:tplc="0C0A0019" w:tentative="1">
      <w:start w:val="1"/>
      <w:numFmt w:val="lowerLetter"/>
      <w:lvlText w:val="%8."/>
      <w:lvlJc w:val="left"/>
      <w:pPr>
        <w:ind w:left="6812" w:hanging="360"/>
      </w:pPr>
    </w:lvl>
    <w:lvl w:ilvl="8" w:tplc="0C0A001B" w:tentative="1">
      <w:start w:val="1"/>
      <w:numFmt w:val="lowerRoman"/>
      <w:lvlText w:val="%9."/>
      <w:lvlJc w:val="right"/>
      <w:pPr>
        <w:ind w:left="7532" w:hanging="180"/>
      </w:pPr>
    </w:lvl>
  </w:abstractNum>
  <w:abstractNum w:abstractNumId="20" w15:restartNumberingAfterBreak="0">
    <w:nsid w:val="45784314"/>
    <w:multiLevelType w:val="hybridMultilevel"/>
    <w:tmpl w:val="0A9ECB88"/>
    <w:lvl w:ilvl="0" w:tplc="67C6914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45C85751"/>
    <w:multiLevelType w:val="hybridMultilevel"/>
    <w:tmpl w:val="F72282F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460E38E9"/>
    <w:multiLevelType w:val="hybridMultilevel"/>
    <w:tmpl w:val="183859E2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 w15:restartNumberingAfterBreak="0">
    <w:nsid w:val="47CC1353"/>
    <w:multiLevelType w:val="hybridMultilevel"/>
    <w:tmpl w:val="70A61A76"/>
    <w:lvl w:ilvl="0" w:tplc="137CEF1A">
      <w:numFmt w:val="bullet"/>
      <w:lvlText w:val="-"/>
      <w:lvlJc w:val="left"/>
      <w:pPr>
        <w:ind w:left="1776" w:hanging="360"/>
      </w:pPr>
      <w:rPr>
        <w:rFonts w:ascii="Cambria" w:eastAsiaTheme="minorEastAsia" w:hAnsi="Cambria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4" w15:restartNumberingAfterBreak="0">
    <w:nsid w:val="4DCB3067"/>
    <w:multiLevelType w:val="hybridMultilevel"/>
    <w:tmpl w:val="018219B2"/>
    <w:lvl w:ilvl="0" w:tplc="E5AA281C">
      <w:numFmt w:val="bullet"/>
      <w:lvlText w:val="-"/>
      <w:lvlJc w:val="left"/>
      <w:pPr>
        <w:ind w:left="1776" w:hanging="360"/>
      </w:pPr>
      <w:rPr>
        <w:rFonts w:ascii="Cambria" w:eastAsiaTheme="minorEastAsia" w:hAnsi="Cambria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5" w15:restartNumberingAfterBreak="0">
    <w:nsid w:val="58B02EBB"/>
    <w:multiLevelType w:val="hybridMultilevel"/>
    <w:tmpl w:val="0B0079F6"/>
    <w:lvl w:ilvl="0" w:tplc="0C0A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6" w15:restartNumberingAfterBreak="0">
    <w:nsid w:val="59834F5C"/>
    <w:multiLevelType w:val="hybridMultilevel"/>
    <w:tmpl w:val="ABF0C52A"/>
    <w:lvl w:ilvl="0" w:tplc="0C0A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7" w15:restartNumberingAfterBreak="0">
    <w:nsid w:val="598A5EEC"/>
    <w:multiLevelType w:val="hybridMultilevel"/>
    <w:tmpl w:val="5F70E984"/>
    <w:lvl w:ilvl="0" w:tplc="6C48783A">
      <w:numFmt w:val="bullet"/>
      <w:lvlText w:val="-"/>
      <w:lvlJc w:val="left"/>
      <w:pPr>
        <w:ind w:left="501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28" w15:restartNumberingAfterBreak="0">
    <w:nsid w:val="5A27628F"/>
    <w:multiLevelType w:val="hybridMultilevel"/>
    <w:tmpl w:val="D3B8EBD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537B46"/>
    <w:multiLevelType w:val="hybridMultilevel"/>
    <w:tmpl w:val="9E7EADD6"/>
    <w:lvl w:ilvl="0" w:tplc="0C0A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FFA1195"/>
    <w:multiLevelType w:val="hybridMultilevel"/>
    <w:tmpl w:val="7714DC96"/>
    <w:lvl w:ilvl="0" w:tplc="8CDC4F38">
      <w:start w:val="1"/>
      <w:numFmt w:val="decimal"/>
      <w:lvlText w:val="(%1)"/>
      <w:lvlJc w:val="left"/>
      <w:pPr>
        <w:ind w:left="92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8" w:hanging="360"/>
      </w:pPr>
    </w:lvl>
    <w:lvl w:ilvl="2" w:tplc="0C0A001B" w:tentative="1">
      <w:start w:val="1"/>
      <w:numFmt w:val="lowerRoman"/>
      <w:lvlText w:val="%3."/>
      <w:lvlJc w:val="right"/>
      <w:pPr>
        <w:ind w:left="2368" w:hanging="180"/>
      </w:pPr>
    </w:lvl>
    <w:lvl w:ilvl="3" w:tplc="0C0A000F" w:tentative="1">
      <w:start w:val="1"/>
      <w:numFmt w:val="decimal"/>
      <w:lvlText w:val="%4."/>
      <w:lvlJc w:val="left"/>
      <w:pPr>
        <w:ind w:left="3088" w:hanging="360"/>
      </w:pPr>
    </w:lvl>
    <w:lvl w:ilvl="4" w:tplc="0C0A0019" w:tentative="1">
      <w:start w:val="1"/>
      <w:numFmt w:val="lowerLetter"/>
      <w:lvlText w:val="%5."/>
      <w:lvlJc w:val="left"/>
      <w:pPr>
        <w:ind w:left="3808" w:hanging="360"/>
      </w:pPr>
    </w:lvl>
    <w:lvl w:ilvl="5" w:tplc="0C0A001B" w:tentative="1">
      <w:start w:val="1"/>
      <w:numFmt w:val="lowerRoman"/>
      <w:lvlText w:val="%6."/>
      <w:lvlJc w:val="right"/>
      <w:pPr>
        <w:ind w:left="4528" w:hanging="180"/>
      </w:pPr>
    </w:lvl>
    <w:lvl w:ilvl="6" w:tplc="0C0A000F" w:tentative="1">
      <w:start w:val="1"/>
      <w:numFmt w:val="decimal"/>
      <w:lvlText w:val="%7."/>
      <w:lvlJc w:val="left"/>
      <w:pPr>
        <w:ind w:left="5248" w:hanging="360"/>
      </w:pPr>
    </w:lvl>
    <w:lvl w:ilvl="7" w:tplc="0C0A0019" w:tentative="1">
      <w:start w:val="1"/>
      <w:numFmt w:val="lowerLetter"/>
      <w:lvlText w:val="%8."/>
      <w:lvlJc w:val="left"/>
      <w:pPr>
        <w:ind w:left="5968" w:hanging="360"/>
      </w:pPr>
    </w:lvl>
    <w:lvl w:ilvl="8" w:tplc="0C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1" w15:restartNumberingAfterBreak="0">
    <w:nsid w:val="70C803FB"/>
    <w:multiLevelType w:val="hybridMultilevel"/>
    <w:tmpl w:val="8F5C4B1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5807C94"/>
    <w:multiLevelType w:val="hybridMultilevel"/>
    <w:tmpl w:val="16DC58D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781063"/>
    <w:multiLevelType w:val="hybridMultilevel"/>
    <w:tmpl w:val="F27888B6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A76697"/>
    <w:multiLevelType w:val="hybridMultilevel"/>
    <w:tmpl w:val="D66A3E1A"/>
    <w:lvl w:ilvl="0" w:tplc="C90AF8D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5" w15:restartNumberingAfterBreak="0">
    <w:nsid w:val="7CDE1AA5"/>
    <w:multiLevelType w:val="hybridMultilevel"/>
    <w:tmpl w:val="D28E253E"/>
    <w:lvl w:ilvl="0" w:tplc="2AB82A5E">
      <w:start w:val="1"/>
      <w:numFmt w:val="decimal"/>
      <w:lvlText w:val="%1."/>
      <w:lvlJc w:val="left"/>
      <w:pPr>
        <w:ind w:left="2130" w:hanging="360"/>
      </w:pPr>
      <w:rPr>
        <w:sz w:val="24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2850" w:hanging="360"/>
      </w:pPr>
    </w:lvl>
    <w:lvl w:ilvl="2" w:tplc="0C0A001B">
      <w:start w:val="1"/>
      <w:numFmt w:val="lowerRoman"/>
      <w:lvlText w:val="%3."/>
      <w:lvlJc w:val="right"/>
      <w:pPr>
        <w:ind w:left="3570" w:hanging="180"/>
      </w:pPr>
    </w:lvl>
    <w:lvl w:ilvl="3" w:tplc="0C0A000F" w:tentative="1">
      <w:start w:val="1"/>
      <w:numFmt w:val="decimal"/>
      <w:lvlText w:val="%4."/>
      <w:lvlJc w:val="left"/>
      <w:pPr>
        <w:ind w:left="4290" w:hanging="360"/>
      </w:pPr>
    </w:lvl>
    <w:lvl w:ilvl="4" w:tplc="0C0A0019" w:tentative="1">
      <w:start w:val="1"/>
      <w:numFmt w:val="lowerLetter"/>
      <w:lvlText w:val="%5."/>
      <w:lvlJc w:val="left"/>
      <w:pPr>
        <w:ind w:left="5010" w:hanging="360"/>
      </w:pPr>
    </w:lvl>
    <w:lvl w:ilvl="5" w:tplc="0C0A001B" w:tentative="1">
      <w:start w:val="1"/>
      <w:numFmt w:val="lowerRoman"/>
      <w:lvlText w:val="%6."/>
      <w:lvlJc w:val="right"/>
      <w:pPr>
        <w:ind w:left="5730" w:hanging="180"/>
      </w:pPr>
    </w:lvl>
    <w:lvl w:ilvl="6" w:tplc="0C0A000F" w:tentative="1">
      <w:start w:val="1"/>
      <w:numFmt w:val="decimal"/>
      <w:lvlText w:val="%7."/>
      <w:lvlJc w:val="left"/>
      <w:pPr>
        <w:ind w:left="6450" w:hanging="360"/>
      </w:pPr>
    </w:lvl>
    <w:lvl w:ilvl="7" w:tplc="0C0A0019" w:tentative="1">
      <w:start w:val="1"/>
      <w:numFmt w:val="lowerLetter"/>
      <w:lvlText w:val="%8."/>
      <w:lvlJc w:val="left"/>
      <w:pPr>
        <w:ind w:left="7170" w:hanging="360"/>
      </w:pPr>
    </w:lvl>
    <w:lvl w:ilvl="8" w:tplc="0C0A001B" w:tentative="1">
      <w:start w:val="1"/>
      <w:numFmt w:val="lowerRoman"/>
      <w:lvlText w:val="%9."/>
      <w:lvlJc w:val="right"/>
      <w:pPr>
        <w:ind w:left="7890" w:hanging="180"/>
      </w:pPr>
    </w:lvl>
  </w:abstractNum>
  <w:num w:numId="1" w16cid:durableId="1979727454">
    <w:abstractNumId w:val="17"/>
  </w:num>
  <w:num w:numId="2" w16cid:durableId="490492084">
    <w:abstractNumId w:val="31"/>
  </w:num>
  <w:num w:numId="3" w16cid:durableId="585960533">
    <w:abstractNumId w:val="28"/>
  </w:num>
  <w:num w:numId="4" w16cid:durableId="1136803137">
    <w:abstractNumId w:val="6"/>
  </w:num>
  <w:num w:numId="5" w16cid:durableId="549341284">
    <w:abstractNumId w:val="32"/>
  </w:num>
  <w:num w:numId="6" w16cid:durableId="754278374">
    <w:abstractNumId w:val="25"/>
  </w:num>
  <w:num w:numId="7" w16cid:durableId="854726937">
    <w:abstractNumId w:val="0"/>
  </w:num>
  <w:num w:numId="8" w16cid:durableId="1822652539">
    <w:abstractNumId w:val="29"/>
  </w:num>
  <w:num w:numId="9" w16cid:durableId="1763722592">
    <w:abstractNumId w:val="13"/>
  </w:num>
  <w:num w:numId="10" w16cid:durableId="793134159">
    <w:abstractNumId w:val="12"/>
  </w:num>
  <w:num w:numId="11" w16cid:durableId="807011438">
    <w:abstractNumId w:val="16"/>
  </w:num>
  <w:num w:numId="12" w16cid:durableId="873809429">
    <w:abstractNumId w:val="5"/>
  </w:num>
  <w:num w:numId="13" w16cid:durableId="406920086">
    <w:abstractNumId w:val="33"/>
  </w:num>
  <w:num w:numId="14" w16cid:durableId="1711608842">
    <w:abstractNumId w:val="19"/>
  </w:num>
  <w:num w:numId="15" w16cid:durableId="371275135">
    <w:abstractNumId w:val="18"/>
  </w:num>
  <w:num w:numId="16" w16cid:durableId="2145344520">
    <w:abstractNumId w:val="7"/>
  </w:num>
  <w:num w:numId="17" w16cid:durableId="222105586">
    <w:abstractNumId w:val="35"/>
  </w:num>
  <w:num w:numId="18" w16cid:durableId="1812021790">
    <w:abstractNumId w:val="23"/>
  </w:num>
  <w:num w:numId="19" w16cid:durableId="412704630">
    <w:abstractNumId w:val="26"/>
  </w:num>
  <w:num w:numId="20" w16cid:durableId="707341568">
    <w:abstractNumId w:val="24"/>
  </w:num>
  <w:num w:numId="21" w16cid:durableId="736636264">
    <w:abstractNumId w:val="2"/>
  </w:num>
  <w:num w:numId="22" w16cid:durableId="202058217">
    <w:abstractNumId w:val="15"/>
  </w:num>
  <w:num w:numId="23" w16cid:durableId="714155413">
    <w:abstractNumId w:val="27"/>
  </w:num>
  <w:num w:numId="24" w16cid:durableId="2091076081">
    <w:abstractNumId w:val="20"/>
  </w:num>
  <w:num w:numId="25" w16cid:durableId="513034370">
    <w:abstractNumId w:val="10"/>
  </w:num>
  <w:num w:numId="26" w16cid:durableId="1052270571">
    <w:abstractNumId w:val="21"/>
  </w:num>
  <w:num w:numId="27" w16cid:durableId="755319787">
    <w:abstractNumId w:val="11"/>
  </w:num>
  <w:num w:numId="28" w16cid:durableId="1699895187">
    <w:abstractNumId w:val="34"/>
  </w:num>
  <w:num w:numId="29" w16cid:durableId="885876856">
    <w:abstractNumId w:val="22"/>
  </w:num>
  <w:num w:numId="30" w16cid:durableId="691496030">
    <w:abstractNumId w:val="4"/>
  </w:num>
  <w:num w:numId="31" w16cid:durableId="469565819">
    <w:abstractNumId w:val="20"/>
  </w:num>
  <w:num w:numId="32" w16cid:durableId="549807631">
    <w:abstractNumId w:val="9"/>
  </w:num>
  <w:num w:numId="33" w16cid:durableId="1600597460">
    <w:abstractNumId w:val="1"/>
  </w:num>
  <w:num w:numId="34" w16cid:durableId="946549544">
    <w:abstractNumId w:val="14"/>
  </w:num>
  <w:num w:numId="35" w16cid:durableId="388725331">
    <w:abstractNumId w:val="3"/>
  </w:num>
  <w:num w:numId="36" w16cid:durableId="1655142577">
    <w:abstractNumId w:val="8"/>
  </w:num>
  <w:num w:numId="37" w16cid:durableId="42061153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11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102F8"/>
    <w:rsid w:val="000008EE"/>
    <w:rsid w:val="00002082"/>
    <w:rsid w:val="000037EF"/>
    <w:rsid w:val="00004D3B"/>
    <w:rsid w:val="0000509D"/>
    <w:rsid w:val="00005628"/>
    <w:rsid w:val="00006DB5"/>
    <w:rsid w:val="00013882"/>
    <w:rsid w:val="00014EA0"/>
    <w:rsid w:val="00015253"/>
    <w:rsid w:val="00016717"/>
    <w:rsid w:val="000225B0"/>
    <w:rsid w:val="000228C3"/>
    <w:rsid w:val="000253A3"/>
    <w:rsid w:val="000254EB"/>
    <w:rsid w:val="0002562B"/>
    <w:rsid w:val="000326EC"/>
    <w:rsid w:val="00032CBB"/>
    <w:rsid w:val="00033992"/>
    <w:rsid w:val="00034BE3"/>
    <w:rsid w:val="00034C7D"/>
    <w:rsid w:val="00034FC5"/>
    <w:rsid w:val="000364C4"/>
    <w:rsid w:val="00037B9C"/>
    <w:rsid w:val="00043FFC"/>
    <w:rsid w:val="000473A4"/>
    <w:rsid w:val="00047EBB"/>
    <w:rsid w:val="00047FC2"/>
    <w:rsid w:val="00050059"/>
    <w:rsid w:val="00050D3E"/>
    <w:rsid w:val="0005394A"/>
    <w:rsid w:val="00055F2E"/>
    <w:rsid w:val="00056242"/>
    <w:rsid w:val="00066D48"/>
    <w:rsid w:val="00067645"/>
    <w:rsid w:val="00072970"/>
    <w:rsid w:val="0007357D"/>
    <w:rsid w:val="00075F13"/>
    <w:rsid w:val="00076248"/>
    <w:rsid w:val="00076FAF"/>
    <w:rsid w:val="000772B5"/>
    <w:rsid w:val="00077973"/>
    <w:rsid w:val="00077CBC"/>
    <w:rsid w:val="00080551"/>
    <w:rsid w:val="00080A92"/>
    <w:rsid w:val="00080E8A"/>
    <w:rsid w:val="00081919"/>
    <w:rsid w:val="00083287"/>
    <w:rsid w:val="000837AB"/>
    <w:rsid w:val="00083859"/>
    <w:rsid w:val="0008476A"/>
    <w:rsid w:val="0008630E"/>
    <w:rsid w:val="000877E0"/>
    <w:rsid w:val="00087A7C"/>
    <w:rsid w:val="000902B0"/>
    <w:rsid w:val="000907F2"/>
    <w:rsid w:val="000924A8"/>
    <w:rsid w:val="0009281B"/>
    <w:rsid w:val="00094279"/>
    <w:rsid w:val="000946C9"/>
    <w:rsid w:val="0009615D"/>
    <w:rsid w:val="000962F9"/>
    <w:rsid w:val="0009632C"/>
    <w:rsid w:val="000978A0"/>
    <w:rsid w:val="0009790D"/>
    <w:rsid w:val="000A1B9C"/>
    <w:rsid w:val="000A41A7"/>
    <w:rsid w:val="000A46A9"/>
    <w:rsid w:val="000A47DD"/>
    <w:rsid w:val="000A4814"/>
    <w:rsid w:val="000A4EAD"/>
    <w:rsid w:val="000A5641"/>
    <w:rsid w:val="000A6198"/>
    <w:rsid w:val="000A7DC2"/>
    <w:rsid w:val="000B12E5"/>
    <w:rsid w:val="000B151A"/>
    <w:rsid w:val="000B2085"/>
    <w:rsid w:val="000B311B"/>
    <w:rsid w:val="000B31A5"/>
    <w:rsid w:val="000B3C47"/>
    <w:rsid w:val="000B7CA1"/>
    <w:rsid w:val="000C00AE"/>
    <w:rsid w:val="000C0FC2"/>
    <w:rsid w:val="000C1950"/>
    <w:rsid w:val="000C19C0"/>
    <w:rsid w:val="000C1DC2"/>
    <w:rsid w:val="000C1FFF"/>
    <w:rsid w:val="000C28A6"/>
    <w:rsid w:val="000C49D1"/>
    <w:rsid w:val="000C4B08"/>
    <w:rsid w:val="000C56E7"/>
    <w:rsid w:val="000C573C"/>
    <w:rsid w:val="000C7081"/>
    <w:rsid w:val="000D02F7"/>
    <w:rsid w:val="000D0FD2"/>
    <w:rsid w:val="000D13DD"/>
    <w:rsid w:val="000D16E3"/>
    <w:rsid w:val="000D2DBE"/>
    <w:rsid w:val="000D3E6B"/>
    <w:rsid w:val="000D4D12"/>
    <w:rsid w:val="000D547D"/>
    <w:rsid w:val="000D578B"/>
    <w:rsid w:val="000D58DB"/>
    <w:rsid w:val="000D669F"/>
    <w:rsid w:val="000E04BB"/>
    <w:rsid w:val="000E08AE"/>
    <w:rsid w:val="000E17BF"/>
    <w:rsid w:val="000E1EE5"/>
    <w:rsid w:val="000E2F4A"/>
    <w:rsid w:val="000E4D43"/>
    <w:rsid w:val="000E5BEE"/>
    <w:rsid w:val="000E6ED8"/>
    <w:rsid w:val="000F01F4"/>
    <w:rsid w:val="000F077E"/>
    <w:rsid w:val="000F16A2"/>
    <w:rsid w:val="000F1AEA"/>
    <w:rsid w:val="000F1BD0"/>
    <w:rsid w:val="000F5390"/>
    <w:rsid w:val="000F5578"/>
    <w:rsid w:val="000F55C8"/>
    <w:rsid w:val="000F5B83"/>
    <w:rsid w:val="000F771F"/>
    <w:rsid w:val="00100D75"/>
    <w:rsid w:val="00102557"/>
    <w:rsid w:val="001025CF"/>
    <w:rsid w:val="001031C0"/>
    <w:rsid w:val="001044BA"/>
    <w:rsid w:val="00104A8D"/>
    <w:rsid w:val="001051BD"/>
    <w:rsid w:val="00106488"/>
    <w:rsid w:val="001075E0"/>
    <w:rsid w:val="00107994"/>
    <w:rsid w:val="001102F8"/>
    <w:rsid w:val="00110331"/>
    <w:rsid w:val="001107C7"/>
    <w:rsid w:val="00110917"/>
    <w:rsid w:val="00110A8E"/>
    <w:rsid w:val="00111229"/>
    <w:rsid w:val="00113449"/>
    <w:rsid w:val="0011652A"/>
    <w:rsid w:val="00117B26"/>
    <w:rsid w:val="00120EB4"/>
    <w:rsid w:val="00122786"/>
    <w:rsid w:val="001229BA"/>
    <w:rsid w:val="00126FF4"/>
    <w:rsid w:val="001272B0"/>
    <w:rsid w:val="00127A3D"/>
    <w:rsid w:val="001304F1"/>
    <w:rsid w:val="001307A6"/>
    <w:rsid w:val="001318BA"/>
    <w:rsid w:val="00132C59"/>
    <w:rsid w:val="00134220"/>
    <w:rsid w:val="00137A2D"/>
    <w:rsid w:val="00140B51"/>
    <w:rsid w:val="00140BFE"/>
    <w:rsid w:val="00140F4F"/>
    <w:rsid w:val="001410FF"/>
    <w:rsid w:val="001422E6"/>
    <w:rsid w:val="001459FA"/>
    <w:rsid w:val="00150CE7"/>
    <w:rsid w:val="00152FEC"/>
    <w:rsid w:val="00153C77"/>
    <w:rsid w:val="0015466F"/>
    <w:rsid w:val="00154754"/>
    <w:rsid w:val="00154F95"/>
    <w:rsid w:val="00155B02"/>
    <w:rsid w:val="00156462"/>
    <w:rsid w:val="00156BEC"/>
    <w:rsid w:val="00157E32"/>
    <w:rsid w:val="00160293"/>
    <w:rsid w:val="001614F4"/>
    <w:rsid w:val="001616AA"/>
    <w:rsid w:val="00162832"/>
    <w:rsid w:val="00162D4C"/>
    <w:rsid w:val="00162DAE"/>
    <w:rsid w:val="00163FFE"/>
    <w:rsid w:val="001707EC"/>
    <w:rsid w:val="00170CBF"/>
    <w:rsid w:val="00170FF5"/>
    <w:rsid w:val="001715F6"/>
    <w:rsid w:val="00171EA6"/>
    <w:rsid w:val="001740B4"/>
    <w:rsid w:val="001805D4"/>
    <w:rsid w:val="00180B89"/>
    <w:rsid w:val="001837EF"/>
    <w:rsid w:val="00184BB8"/>
    <w:rsid w:val="0018526D"/>
    <w:rsid w:val="0018656F"/>
    <w:rsid w:val="00187621"/>
    <w:rsid w:val="00187EDB"/>
    <w:rsid w:val="001910EE"/>
    <w:rsid w:val="001934FB"/>
    <w:rsid w:val="0019414C"/>
    <w:rsid w:val="00197884"/>
    <w:rsid w:val="00197E95"/>
    <w:rsid w:val="00197FB3"/>
    <w:rsid w:val="001A30AA"/>
    <w:rsid w:val="001A3E30"/>
    <w:rsid w:val="001A4627"/>
    <w:rsid w:val="001A4B7B"/>
    <w:rsid w:val="001A4CCA"/>
    <w:rsid w:val="001A5497"/>
    <w:rsid w:val="001A6D3C"/>
    <w:rsid w:val="001A7058"/>
    <w:rsid w:val="001B2710"/>
    <w:rsid w:val="001B2B8D"/>
    <w:rsid w:val="001B41ED"/>
    <w:rsid w:val="001B51B3"/>
    <w:rsid w:val="001B5239"/>
    <w:rsid w:val="001B61B8"/>
    <w:rsid w:val="001C3082"/>
    <w:rsid w:val="001C319F"/>
    <w:rsid w:val="001C476C"/>
    <w:rsid w:val="001D05CC"/>
    <w:rsid w:val="001D0A25"/>
    <w:rsid w:val="001D0DC5"/>
    <w:rsid w:val="001D1324"/>
    <w:rsid w:val="001D184F"/>
    <w:rsid w:val="001D3524"/>
    <w:rsid w:val="001D44A0"/>
    <w:rsid w:val="001D5F2A"/>
    <w:rsid w:val="001D640F"/>
    <w:rsid w:val="001E1548"/>
    <w:rsid w:val="001E2238"/>
    <w:rsid w:val="001E5541"/>
    <w:rsid w:val="001E62AA"/>
    <w:rsid w:val="001E7018"/>
    <w:rsid w:val="001E7A3D"/>
    <w:rsid w:val="001E7DED"/>
    <w:rsid w:val="001E7DF4"/>
    <w:rsid w:val="001F0B8B"/>
    <w:rsid w:val="001F1DAA"/>
    <w:rsid w:val="001F216F"/>
    <w:rsid w:val="001F23D1"/>
    <w:rsid w:val="001F5A6A"/>
    <w:rsid w:val="001F7299"/>
    <w:rsid w:val="00204009"/>
    <w:rsid w:val="00204AA3"/>
    <w:rsid w:val="00204B02"/>
    <w:rsid w:val="00205E97"/>
    <w:rsid w:val="0020637B"/>
    <w:rsid w:val="00206B43"/>
    <w:rsid w:val="00207469"/>
    <w:rsid w:val="002106CC"/>
    <w:rsid w:val="00211801"/>
    <w:rsid w:val="00212405"/>
    <w:rsid w:val="00212E3C"/>
    <w:rsid w:val="0021384C"/>
    <w:rsid w:val="002141CC"/>
    <w:rsid w:val="00215AAA"/>
    <w:rsid w:val="0021633D"/>
    <w:rsid w:val="00216DEF"/>
    <w:rsid w:val="0022078D"/>
    <w:rsid w:val="002208FD"/>
    <w:rsid w:val="00221E4A"/>
    <w:rsid w:val="00222257"/>
    <w:rsid w:val="002234B5"/>
    <w:rsid w:val="00227B7F"/>
    <w:rsid w:val="0023078D"/>
    <w:rsid w:val="00232D22"/>
    <w:rsid w:val="00233D4D"/>
    <w:rsid w:val="00235E1A"/>
    <w:rsid w:val="00236370"/>
    <w:rsid w:val="0023649E"/>
    <w:rsid w:val="00237D43"/>
    <w:rsid w:val="00241893"/>
    <w:rsid w:val="002425DB"/>
    <w:rsid w:val="0024272B"/>
    <w:rsid w:val="00243426"/>
    <w:rsid w:val="00245D3E"/>
    <w:rsid w:val="00246A41"/>
    <w:rsid w:val="00247462"/>
    <w:rsid w:val="002477D8"/>
    <w:rsid w:val="002503BC"/>
    <w:rsid w:val="00251B57"/>
    <w:rsid w:val="00251B73"/>
    <w:rsid w:val="00252D2F"/>
    <w:rsid w:val="00254C51"/>
    <w:rsid w:val="00260B71"/>
    <w:rsid w:val="00260C19"/>
    <w:rsid w:val="002621B3"/>
    <w:rsid w:val="002650B2"/>
    <w:rsid w:val="00265490"/>
    <w:rsid w:val="002678C9"/>
    <w:rsid w:val="002711FC"/>
    <w:rsid w:val="00272314"/>
    <w:rsid w:val="00273C11"/>
    <w:rsid w:val="00276CF0"/>
    <w:rsid w:val="00283F37"/>
    <w:rsid w:val="00285267"/>
    <w:rsid w:val="00285783"/>
    <w:rsid w:val="00285BBA"/>
    <w:rsid w:val="002867F5"/>
    <w:rsid w:val="00286E0E"/>
    <w:rsid w:val="002909F5"/>
    <w:rsid w:val="00290B5C"/>
    <w:rsid w:val="00290EDC"/>
    <w:rsid w:val="002927C7"/>
    <w:rsid w:val="00293136"/>
    <w:rsid w:val="00293EF4"/>
    <w:rsid w:val="00295BD8"/>
    <w:rsid w:val="00296308"/>
    <w:rsid w:val="002A224B"/>
    <w:rsid w:val="002A67E4"/>
    <w:rsid w:val="002A69EF"/>
    <w:rsid w:val="002A6CE6"/>
    <w:rsid w:val="002A6F27"/>
    <w:rsid w:val="002B5330"/>
    <w:rsid w:val="002B7342"/>
    <w:rsid w:val="002C04D2"/>
    <w:rsid w:val="002C0CB3"/>
    <w:rsid w:val="002C11F5"/>
    <w:rsid w:val="002C17FA"/>
    <w:rsid w:val="002C221B"/>
    <w:rsid w:val="002C6F6A"/>
    <w:rsid w:val="002C73B7"/>
    <w:rsid w:val="002D17C4"/>
    <w:rsid w:val="002D26E7"/>
    <w:rsid w:val="002D2DFC"/>
    <w:rsid w:val="002D3BCB"/>
    <w:rsid w:val="002D497A"/>
    <w:rsid w:val="002D5901"/>
    <w:rsid w:val="002D64CA"/>
    <w:rsid w:val="002E17CB"/>
    <w:rsid w:val="002E2558"/>
    <w:rsid w:val="002E2575"/>
    <w:rsid w:val="002E511A"/>
    <w:rsid w:val="002E61D0"/>
    <w:rsid w:val="002E7561"/>
    <w:rsid w:val="002F1A34"/>
    <w:rsid w:val="002F45B0"/>
    <w:rsid w:val="002F4D32"/>
    <w:rsid w:val="002F7515"/>
    <w:rsid w:val="00301CF2"/>
    <w:rsid w:val="003031E7"/>
    <w:rsid w:val="003036F3"/>
    <w:rsid w:val="00303886"/>
    <w:rsid w:val="00304269"/>
    <w:rsid w:val="003065ED"/>
    <w:rsid w:val="00307485"/>
    <w:rsid w:val="003100AF"/>
    <w:rsid w:val="003121FB"/>
    <w:rsid w:val="00312EDC"/>
    <w:rsid w:val="003142CB"/>
    <w:rsid w:val="00314B7D"/>
    <w:rsid w:val="00314C0E"/>
    <w:rsid w:val="0031518E"/>
    <w:rsid w:val="00317E62"/>
    <w:rsid w:val="003205B3"/>
    <w:rsid w:val="0032327F"/>
    <w:rsid w:val="003252A4"/>
    <w:rsid w:val="003258B7"/>
    <w:rsid w:val="00326F90"/>
    <w:rsid w:val="003305C7"/>
    <w:rsid w:val="0033119B"/>
    <w:rsid w:val="00332A96"/>
    <w:rsid w:val="00333C74"/>
    <w:rsid w:val="0033492E"/>
    <w:rsid w:val="003351B8"/>
    <w:rsid w:val="00337B19"/>
    <w:rsid w:val="00340671"/>
    <w:rsid w:val="00340DA0"/>
    <w:rsid w:val="00343154"/>
    <w:rsid w:val="00344278"/>
    <w:rsid w:val="003445B7"/>
    <w:rsid w:val="00344EC1"/>
    <w:rsid w:val="00345393"/>
    <w:rsid w:val="00345979"/>
    <w:rsid w:val="00346760"/>
    <w:rsid w:val="00352C66"/>
    <w:rsid w:val="0035789C"/>
    <w:rsid w:val="00362116"/>
    <w:rsid w:val="00362565"/>
    <w:rsid w:val="003628FE"/>
    <w:rsid w:val="00363BE0"/>
    <w:rsid w:val="00364D0F"/>
    <w:rsid w:val="00364FF3"/>
    <w:rsid w:val="00370BF0"/>
    <w:rsid w:val="003710D3"/>
    <w:rsid w:val="003715FF"/>
    <w:rsid w:val="00371711"/>
    <w:rsid w:val="00371BB9"/>
    <w:rsid w:val="0037207F"/>
    <w:rsid w:val="003723BA"/>
    <w:rsid w:val="003734BB"/>
    <w:rsid w:val="00374871"/>
    <w:rsid w:val="00380CDD"/>
    <w:rsid w:val="003819DB"/>
    <w:rsid w:val="00390204"/>
    <w:rsid w:val="0039046C"/>
    <w:rsid w:val="003908BF"/>
    <w:rsid w:val="00390BEA"/>
    <w:rsid w:val="00390CAC"/>
    <w:rsid w:val="003924DF"/>
    <w:rsid w:val="003937FC"/>
    <w:rsid w:val="0039523A"/>
    <w:rsid w:val="00395301"/>
    <w:rsid w:val="003954A1"/>
    <w:rsid w:val="00395932"/>
    <w:rsid w:val="003959AD"/>
    <w:rsid w:val="003A03F9"/>
    <w:rsid w:val="003A103B"/>
    <w:rsid w:val="003A2848"/>
    <w:rsid w:val="003A2BA0"/>
    <w:rsid w:val="003A2CA0"/>
    <w:rsid w:val="003A541C"/>
    <w:rsid w:val="003B1707"/>
    <w:rsid w:val="003B1BF8"/>
    <w:rsid w:val="003B2836"/>
    <w:rsid w:val="003B5AA1"/>
    <w:rsid w:val="003B650A"/>
    <w:rsid w:val="003B6A48"/>
    <w:rsid w:val="003B6C37"/>
    <w:rsid w:val="003B6D1F"/>
    <w:rsid w:val="003B72A8"/>
    <w:rsid w:val="003B76B2"/>
    <w:rsid w:val="003C0537"/>
    <w:rsid w:val="003C07F1"/>
    <w:rsid w:val="003C27F0"/>
    <w:rsid w:val="003C2A19"/>
    <w:rsid w:val="003C2AB3"/>
    <w:rsid w:val="003C3A3F"/>
    <w:rsid w:val="003C4084"/>
    <w:rsid w:val="003C553E"/>
    <w:rsid w:val="003C696B"/>
    <w:rsid w:val="003D1383"/>
    <w:rsid w:val="003D20D6"/>
    <w:rsid w:val="003D3DC5"/>
    <w:rsid w:val="003D3F74"/>
    <w:rsid w:val="003D55A6"/>
    <w:rsid w:val="003D66E9"/>
    <w:rsid w:val="003E11C5"/>
    <w:rsid w:val="003E135D"/>
    <w:rsid w:val="003E20E8"/>
    <w:rsid w:val="003E56B7"/>
    <w:rsid w:val="003E6295"/>
    <w:rsid w:val="003F09EE"/>
    <w:rsid w:val="003F0F15"/>
    <w:rsid w:val="003F1145"/>
    <w:rsid w:val="003F1BA6"/>
    <w:rsid w:val="003F524E"/>
    <w:rsid w:val="003F52D4"/>
    <w:rsid w:val="003F78BA"/>
    <w:rsid w:val="004006B6"/>
    <w:rsid w:val="00401DB2"/>
    <w:rsid w:val="0040599E"/>
    <w:rsid w:val="00406957"/>
    <w:rsid w:val="0041014A"/>
    <w:rsid w:val="00410447"/>
    <w:rsid w:val="004104B0"/>
    <w:rsid w:val="004110DB"/>
    <w:rsid w:val="00411C52"/>
    <w:rsid w:val="00411E48"/>
    <w:rsid w:val="00412338"/>
    <w:rsid w:val="0041260F"/>
    <w:rsid w:val="00412EC3"/>
    <w:rsid w:val="004137B3"/>
    <w:rsid w:val="00415536"/>
    <w:rsid w:val="00416794"/>
    <w:rsid w:val="004176C8"/>
    <w:rsid w:val="0042018B"/>
    <w:rsid w:val="00420EFA"/>
    <w:rsid w:val="00421F69"/>
    <w:rsid w:val="00423033"/>
    <w:rsid w:val="0042319D"/>
    <w:rsid w:val="004243D6"/>
    <w:rsid w:val="00424FF5"/>
    <w:rsid w:val="004261EF"/>
    <w:rsid w:val="00426BC2"/>
    <w:rsid w:val="00426DED"/>
    <w:rsid w:val="004307A0"/>
    <w:rsid w:val="00430B8F"/>
    <w:rsid w:val="00431342"/>
    <w:rsid w:val="00434731"/>
    <w:rsid w:val="0043607B"/>
    <w:rsid w:val="0043664A"/>
    <w:rsid w:val="004368EC"/>
    <w:rsid w:val="00443B2B"/>
    <w:rsid w:val="004444BE"/>
    <w:rsid w:val="0045077B"/>
    <w:rsid w:val="0045094D"/>
    <w:rsid w:val="004516DB"/>
    <w:rsid w:val="004530B5"/>
    <w:rsid w:val="00457A6B"/>
    <w:rsid w:val="0046176F"/>
    <w:rsid w:val="00463954"/>
    <w:rsid w:val="00463D11"/>
    <w:rsid w:val="00464278"/>
    <w:rsid w:val="00465304"/>
    <w:rsid w:val="004653F7"/>
    <w:rsid w:val="00470C99"/>
    <w:rsid w:val="00471F09"/>
    <w:rsid w:val="004734EE"/>
    <w:rsid w:val="00474CD9"/>
    <w:rsid w:val="00475ACB"/>
    <w:rsid w:val="004761F2"/>
    <w:rsid w:val="00476206"/>
    <w:rsid w:val="00477337"/>
    <w:rsid w:val="004779EF"/>
    <w:rsid w:val="00481200"/>
    <w:rsid w:val="0048125F"/>
    <w:rsid w:val="00481394"/>
    <w:rsid w:val="004825C9"/>
    <w:rsid w:val="004843F0"/>
    <w:rsid w:val="00484A65"/>
    <w:rsid w:val="004859CA"/>
    <w:rsid w:val="00490D16"/>
    <w:rsid w:val="00490EA9"/>
    <w:rsid w:val="004912F0"/>
    <w:rsid w:val="00491BFC"/>
    <w:rsid w:val="00493022"/>
    <w:rsid w:val="0049365C"/>
    <w:rsid w:val="0049424A"/>
    <w:rsid w:val="00495166"/>
    <w:rsid w:val="00495BB2"/>
    <w:rsid w:val="00496785"/>
    <w:rsid w:val="00496789"/>
    <w:rsid w:val="00497FAA"/>
    <w:rsid w:val="004A03B0"/>
    <w:rsid w:val="004A1256"/>
    <w:rsid w:val="004A25BE"/>
    <w:rsid w:val="004A348B"/>
    <w:rsid w:val="004A5E24"/>
    <w:rsid w:val="004B10BB"/>
    <w:rsid w:val="004B1F79"/>
    <w:rsid w:val="004B280E"/>
    <w:rsid w:val="004B3C89"/>
    <w:rsid w:val="004B5A24"/>
    <w:rsid w:val="004C3E0B"/>
    <w:rsid w:val="004C436F"/>
    <w:rsid w:val="004C4CD0"/>
    <w:rsid w:val="004C4E60"/>
    <w:rsid w:val="004D03A3"/>
    <w:rsid w:val="004D297B"/>
    <w:rsid w:val="004D5B52"/>
    <w:rsid w:val="004D7796"/>
    <w:rsid w:val="004E0D62"/>
    <w:rsid w:val="004E3693"/>
    <w:rsid w:val="004E411F"/>
    <w:rsid w:val="004E4221"/>
    <w:rsid w:val="004E44B5"/>
    <w:rsid w:val="004E4C63"/>
    <w:rsid w:val="004E5E45"/>
    <w:rsid w:val="004E68E9"/>
    <w:rsid w:val="004E6DB3"/>
    <w:rsid w:val="004E752E"/>
    <w:rsid w:val="004E765F"/>
    <w:rsid w:val="004E7697"/>
    <w:rsid w:val="004F3481"/>
    <w:rsid w:val="004F3BEC"/>
    <w:rsid w:val="004F4819"/>
    <w:rsid w:val="004F7251"/>
    <w:rsid w:val="00501A1B"/>
    <w:rsid w:val="0050249C"/>
    <w:rsid w:val="00502775"/>
    <w:rsid w:val="0050343E"/>
    <w:rsid w:val="005037BA"/>
    <w:rsid w:val="005038C6"/>
    <w:rsid w:val="005050F5"/>
    <w:rsid w:val="00505A71"/>
    <w:rsid w:val="00507EBC"/>
    <w:rsid w:val="0051052D"/>
    <w:rsid w:val="005117CD"/>
    <w:rsid w:val="00512B14"/>
    <w:rsid w:val="00513D59"/>
    <w:rsid w:val="0051720D"/>
    <w:rsid w:val="00522D87"/>
    <w:rsid w:val="00524884"/>
    <w:rsid w:val="005249C4"/>
    <w:rsid w:val="00525680"/>
    <w:rsid w:val="00526F28"/>
    <w:rsid w:val="00526F4B"/>
    <w:rsid w:val="00527E5E"/>
    <w:rsid w:val="00530B1A"/>
    <w:rsid w:val="00531039"/>
    <w:rsid w:val="00531B77"/>
    <w:rsid w:val="00532215"/>
    <w:rsid w:val="00532A30"/>
    <w:rsid w:val="0053353F"/>
    <w:rsid w:val="00536065"/>
    <w:rsid w:val="0053666D"/>
    <w:rsid w:val="0053720D"/>
    <w:rsid w:val="00537C82"/>
    <w:rsid w:val="0054009B"/>
    <w:rsid w:val="00540401"/>
    <w:rsid w:val="00544A58"/>
    <w:rsid w:val="00545A7A"/>
    <w:rsid w:val="0055261B"/>
    <w:rsid w:val="00553E69"/>
    <w:rsid w:val="00553F5C"/>
    <w:rsid w:val="005541A8"/>
    <w:rsid w:val="00554564"/>
    <w:rsid w:val="0055577C"/>
    <w:rsid w:val="00555BD0"/>
    <w:rsid w:val="00555C58"/>
    <w:rsid w:val="005603A2"/>
    <w:rsid w:val="00560AFA"/>
    <w:rsid w:val="00562D06"/>
    <w:rsid w:val="005637C8"/>
    <w:rsid w:val="005642E2"/>
    <w:rsid w:val="00566AB3"/>
    <w:rsid w:val="00566FB0"/>
    <w:rsid w:val="00571B47"/>
    <w:rsid w:val="00572709"/>
    <w:rsid w:val="00572E11"/>
    <w:rsid w:val="00573071"/>
    <w:rsid w:val="00573D54"/>
    <w:rsid w:val="005772CF"/>
    <w:rsid w:val="00577E55"/>
    <w:rsid w:val="00580146"/>
    <w:rsid w:val="00581C9C"/>
    <w:rsid w:val="00581ECB"/>
    <w:rsid w:val="005820B8"/>
    <w:rsid w:val="00582174"/>
    <w:rsid w:val="00582355"/>
    <w:rsid w:val="0058240F"/>
    <w:rsid w:val="005824A5"/>
    <w:rsid w:val="00583819"/>
    <w:rsid w:val="00585D96"/>
    <w:rsid w:val="0058636B"/>
    <w:rsid w:val="00586649"/>
    <w:rsid w:val="005866BF"/>
    <w:rsid w:val="00587DFC"/>
    <w:rsid w:val="005911BC"/>
    <w:rsid w:val="00592188"/>
    <w:rsid w:val="00593114"/>
    <w:rsid w:val="005935F6"/>
    <w:rsid w:val="00593A47"/>
    <w:rsid w:val="00594461"/>
    <w:rsid w:val="005945DC"/>
    <w:rsid w:val="00595BB4"/>
    <w:rsid w:val="005A123E"/>
    <w:rsid w:val="005A2091"/>
    <w:rsid w:val="005A331B"/>
    <w:rsid w:val="005A3665"/>
    <w:rsid w:val="005A41F5"/>
    <w:rsid w:val="005A46E8"/>
    <w:rsid w:val="005A5B9A"/>
    <w:rsid w:val="005B1374"/>
    <w:rsid w:val="005B308E"/>
    <w:rsid w:val="005B3DEF"/>
    <w:rsid w:val="005B4838"/>
    <w:rsid w:val="005B4F07"/>
    <w:rsid w:val="005B50BB"/>
    <w:rsid w:val="005C0637"/>
    <w:rsid w:val="005C14A4"/>
    <w:rsid w:val="005C183F"/>
    <w:rsid w:val="005C2B44"/>
    <w:rsid w:val="005C3CE0"/>
    <w:rsid w:val="005C44E9"/>
    <w:rsid w:val="005C4742"/>
    <w:rsid w:val="005C5707"/>
    <w:rsid w:val="005D0591"/>
    <w:rsid w:val="005D0A2B"/>
    <w:rsid w:val="005D28D7"/>
    <w:rsid w:val="005D344C"/>
    <w:rsid w:val="005D4A8E"/>
    <w:rsid w:val="005D54BE"/>
    <w:rsid w:val="005D64F3"/>
    <w:rsid w:val="005D67FE"/>
    <w:rsid w:val="005D6AC3"/>
    <w:rsid w:val="005E071C"/>
    <w:rsid w:val="005E264A"/>
    <w:rsid w:val="005E5D4D"/>
    <w:rsid w:val="005E5D6B"/>
    <w:rsid w:val="005E620A"/>
    <w:rsid w:val="005E7016"/>
    <w:rsid w:val="005E7B7E"/>
    <w:rsid w:val="005E7C25"/>
    <w:rsid w:val="005E7DC0"/>
    <w:rsid w:val="005F1FF8"/>
    <w:rsid w:val="005F26BA"/>
    <w:rsid w:val="005F600F"/>
    <w:rsid w:val="005F769D"/>
    <w:rsid w:val="00601C8E"/>
    <w:rsid w:val="006031A3"/>
    <w:rsid w:val="00603FEF"/>
    <w:rsid w:val="00605CFD"/>
    <w:rsid w:val="0060682E"/>
    <w:rsid w:val="00607DDA"/>
    <w:rsid w:val="00610119"/>
    <w:rsid w:val="00610CAF"/>
    <w:rsid w:val="00611D2D"/>
    <w:rsid w:val="00612606"/>
    <w:rsid w:val="00612776"/>
    <w:rsid w:val="006155BD"/>
    <w:rsid w:val="0061698A"/>
    <w:rsid w:val="00617301"/>
    <w:rsid w:val="00617C5F"/>
    <w:rsid w:val="00617D21"/>
    <w:rsid w:val="006201DF"/>
    <w:rsid w:val="006216CE"/>
    <w:rsid w:val="00621906"/>
    <w:rsid w:val="006221B7"/>
    <w:rsid w:val="00622CAB"/>
    <w:rsid w:val="006230E1"/>
    <w:rsid w:val="00623524"/>
    <w:rsid w:val="00623D6D"/>
    <w:rsid w:val="0062405D"/>
    <w:rsid w:val="0062643A"/>
    <w:rsid w:val="006266EC"/>
    <w:rsid w:val="0063374B"/>
    <w:rsid w:val="00633FB3"/>
    <w:rsid w:val="00636F89"/>
    <w:rsid w:val="0064258A"/>
    <w:rsid w:val="00643401"/>
    <w:rsid w:val="00644690"/>
    <w:rsid w:val="00644E2F"/>
    <w:rsid w:val="00644E56"/>
    <w:rsid w:val="00645592"/>
    <w:rsid w:val="00647B69"/>
    <w:rsid w:val="00650C2B"/>
    <w:rsid w:val="00652A52"/>
    <w:rsid w:val="00655E5E"/>
    <w:rsid w:val="00656566"/>
    <w:rsid w:val="006638C1"/>
    <w:rsid w:val="00663AA3"/>
    <w:rsid w:val="00663D0E"/>
    <w:rsid w:val="006664C1"/>
    <w:rsid w:val="0066734D"/>
    <w:rsid w:val="00671754"/>
    <w:rsid w:val="0067349A"/>
    <w:rsid w:val="0067438E"/>
    <w:rsid w:val="006761BF"/>
    <w:rsid w:val="006762C8"/>
    <w:rsid w:val="00676C10"/>
    <w:rsid w:val="00676C91"/>
    <w:rsid w:val="00681124"/>
    <w:rsid w:val="00681E5F"/>
    <w:rsid w:val="006822B0"/>
    <w:rsid w:val="00682DA9"/>
    <w:rsid w:val="00682F73"/>
    <w:rsid w:val="00684372"/>
    <w:rsid w:val="0068473E"/>
    <w:rsid w:val="00686758"/>
    <w:rsid w:val="006872ED"/>
    <w:rsid w:val="00687F93"/>
    <w:rsid w:val="00690D8D"/>
    <w:rsid w:val="006910B2"/>
    <w:rsid w:val="006919DD"/>
    <w:rsid w:val="0069692F"/>
    <w:rsid w:val="0069720D"/>
    <w:rsid w:val="006979BE"/>
    <w:rsid w:val="006A1DB9"/>
    <w:rsid w:val="006A24DD"/>
    <w:rsid w:val="006A2D1B"/>
    <w:rsid w:val="006A4562"/>
    <w:rsid w:val="006A671F"/>
    <w:rsid w:val="006A7A79"/>
    <w:rsid w:val="006B028F"/>
    <w:rsid w:val="006B0C7E"/>
    <w:rsid w:val="006B3B85"/>
    <w:rsid w:val="006B680C"/>
    <w:rsid w:val="006B6B79"/>
    <w:rsid w:val="006C0B05"/>
    <w:rsid w:val="006C1600"/>
    <w:rsid w:val="006C3570"/>
    <w:rsid w:val="006C56BC"/>
    <w:rsid w:val="006C57FD"/>
    <w:rsid w:val="006C6C0A"/>
    <w:rsid w:val="006C7406"/>
    <w:rsid w:val="006C7417"/>
    <w:rsid w:val="006D045A"/>
    <w:rsid w:val="006D0C7A"/>
    <w:rsid w:val="006D1B05"/>
    <w:rsid w:val="006D6011"/>
    <w:rsid w:val="006D6807"/>
    <w:rsid w:val="006D70CF"/>
    <w:rsid w:val="006D7BD1"/>
    <w:rsid w:val="006E125D"/>
    <w:rsid w:val="006E14B8"/>
    <w:rsid w:val="006E1DB1"/>
    <w:rsid w:val="006E1DBC"/>
    <w:rsid w:val="006E3F94"/>
    <w:rsid w:val="006E75B9"/>
    <w:rsid w:val="006E7A15"/>
    <w:rsid w:val="006F0BEF"/>
    <w:rsid w:val="006F135F"/>
    <w:rsid w:val="006F16D7"/>
    <w:rsid w:val="006F1DA9"/>
    <w:rsid w:val="006F1FA1"/>
    <w:rsid w:val="006F52AD"/>
    <w:rsid w:val="006F5BFB"/>
    <w:rsid w:val="006F7AF4"/>
    <w:rsid w:val="0070058B"/>
    <w:rsid w:val="007025A7"/>
    <w:rsid w:val="007067A9"/>
    <w:rsid w:val="00710BE1"/>
    <w:rsid w:val="007119B0"/>
    <w:rsid w:val="007130F1"/>
    <w:rsid w:val="00713EBD"/>
    <w:rsid w:val="00714EB3"/>
    <w:rsid w:val="00715CBA"/>
    <w:rsid w:val="00717AE7"/>
    <w:rsid w:val="0072047B"/>
    <w:rsid w:val="00721BC1"/>
    <w:rsid w:val="00722680"/>
    <w:rsid w:val="00722CBE"/>
    <w:rsid w:val="00722E44"/>
    <w:rsid w:val="00723D71"/>
    <w:rsid w:val="007276F0"/>
    <w:rsid w:val="007278A5"/>
    <w:rsid w:val="00727C95"/>
    <w:rsid w:val="007312A2"/>
    <w:rsid w:val="00731F4E"/>
    <w:rsid w:val="0073202C"/>
    <w:rsid w:val="00732AF5"/>
    <w:rsid w:val="007333E5"/>
    <w:rsid w:val="00734AFF"/>
    <w:rsid w:val="00735B39"/>
    <w:rsid w:val="00735DE4"/>
    <w:rsid w:val="0074237D"/>
    <w:rsid w:val="00742778"/>
    <w:rsid w:val="00744C49"/>
    <w:rsid w:val="00745480"/>
    <w:rsid w:val="007501B2"/>
    <w:rsid w:val="0075031C"/>
    <w:rsid w:val="00752445"/>
    <w:rsid w:val="00753D2C"/>
    <w:rsid w:val="00754202"/>
    <w:rsid w:val="00754703"/>
    <w:rsid w:val="00754F30"/>
    <w:rsid w:val="007564C1"/>
    <w:rsid w:val="00757A6D"/>
    <w:rsid w:val="00761FA9"/>
    <w:rsid w:val="00763B05"/>
    <w:rsid w:val="00763B1B"/>
    <w:rsid w:val="0076488A"/>
    <w:rsid w:val="00766540"/>
    <w:rsid w:val="00766E98"/>
    <w:rsid w:val="00770A60"/>
    <w:rsid w:val="0077313F"/>
    <w:rsid w:val="00774307"/>
    <w:rsid w:val="007755F6"/>
    <w:rsid w:val="00780F5B"/>
    <w:rsid w:val="00782238"/>
    <w:rsid w:val="007829DC"/>
    <w:rsid w:val="00782FFC"/>
    <w:rsid w:val="0078590F"/>
    <w:rsid w:val="00786F72"/>
    <w:rsid w:val="0078735A"/>
    <w:rsid w:val="007875F3"/>
    <w:rsid w:val="00790AC0"/>
    <w:rsid w:val="007912C5"/>
    <w:rsid w:val="0079160C"/>
    <w:rsid w:val="00791945"/>
    <w:rsid w:val="0079194E"/>
    <w:rsid w:val="00791D71"/>
    <w:rsid w:val="00792477"/>
    <w:rsid w:val="0079337F"/>
    <w:rsid w:val="00795F64"/>
    <w:rsid w:val="0079704D"/>
    <w:rsid w:val="0079793C"/>
    <w:rsid w:val="007A2D75"/>
    <w:rsid w:val="007A3FFD"/>
    <w:rsid w:val="007A5E6E"/>
    <w:rsid w:val="007A7B4E"/>
    <w:rsid w:val="007A7C64"/>
    <w:rsid w:val="007B2AE9"/>
    <w:rsid w:val="007B30FA"/>
    <w:rsid w:val="007B3652"/>
    <w:rsid w:val="007B60DE"/>
    <w:rsid w:val="007B6727"/>
    <w:rsid w:val="007B694D"/>
    <w:rsid w:val="007C036B"/>
    <w:rsid w:val="007C3E86"/>
    <w:rsid w:val="007C4A70"/>
    <w:rsid w:val="007C65AA"/>
    <w:rsid w:val="007C79DD"/>
    <w:rsid w:val="007C7A8D"/>
    <w:rsid w:val="007D00C1"/>
    <w:rsid w:val="007D13E8"/>
    <w:rsid w:val="007D1424"/>
    <w:rsid w:val="007D1891"/>
    <w:rsid w:val="007D286B"/>
    <w:rsid w:val="007D2FAD"/>
    <w:rsid w:val="007D6488"/>
    <w:rsid w:val="007D6A14"/>
    <w:rsid w:val="007D6DB0"/>
    <w:rsid w:val="007D70AB"/>
    <w:rsid w:val="007E018F"/>
    <w:rsid w:val="007E0D54"/>
    <w:rsid w:val="007E3582"/>
    <w:rsid w:val="007E5165"/>
    <w:rsid w:val="007E695F"/>
    <w:rsid w:val="007E6D75"/>
    <w:rsid w:val="007E7280"/>
    <w:rsid w:val="007E752F"/>
    <w:rsid w:val="007E7DC6"/>
    <w:rsid w:val="007F09D4"/>
    <w:rsid w:val="007F0B17"/>
    <w:rsid w:val="007F1AF3"/>
    <w:rsid w:val="007F3413"/>
    <w:rsid w:val="007F3E55"/>
    <w:rsid w:val="007F5C7E"/>
    <w:rsid w:val="007F752A"/>
    <w:rsid w:val="008004BF"/>
    <w:rsid w:val="0080087C"/>
    <w:rsid w:val="00804AFC"/>
    <w:rsid w:val="00804BAB"/>
    <w:rsid w:val="0080554E"/>
    <w:rsid w:val="008059A3"/>
    <w:rsid w:val="00806322"/>
    <w:rsid w:val="0080674D"/>
    <w:rsid w:val="00807625"/>
    <w:rsid w:val="00807920"/>
    <w:rsid w:val="00807E59"/>
    <w:rsid w:val="00810789"/>
    <w:rsid w:val="00813F64"/>
    <w:rsid w:val="00814ACC"/>
    <w:rsid w:val="0082008A"/>
    <w:rsid w:val="00820BD9"/>
    <w:rsid w:val="00820CD7"/>
    <w:rsid w:val="008220B9"/>
    <w:rsid w:val="00823606"/>
    <w:rsid w:val="00824A81"/>
    <w:rsid w:val="00825E95"/>
    <w:rsid w:val="0082674D"/>
    <w:rsid w:val="00826B8F"/>
    <w:rsid w:val="00827ACF"/>
    <w:rsid w:val="00832172"/>
    <w:rsid w:val="0083249D"/>
    <w:rsid w:val="00832992"/>
    <w:rsid w:val="00832AE6"/>
    <w:rsid w:val="008332E3"/>
    <w:rsid w:val="008332F9"/>
    <w:rsid w:val="008339FE"/>
    <w:rsid w:val="00836E93"/>
    <w:rsid w:val="0084041E"/>
    <w:rsid w:val="00841787"/>
    <w:rsid w:val="00842F2A"/>
    <w:rsid w:val="00844B30"/>
    <w:rsid w:val="00844F6B"/>
    <w:rsid w:val="00846917"/>
    <w:rsid w:val="00850A30"/>
    <w:rsid w:val="0085147D"/>
    <w:rsid w:val="00851F20"/>
    <w:rsid w:val="00852F08"/>
    <w:rsid w:val="00853909"/>
    <w:rsid w:val="00855064"/>
    <w:rsid w:val="00857171"/>
    <w:rsid w:val="008572B0"/>
    <w:rsid w:val="00857399"/>
    <w:rsid w:val="0086003E"/>
    <w:rsid w:val="008609F1"/>
    <w:rsid w:val="00861329"/>
    <w:rsid w:val="008620A7"/>
    <w:rsid w:val="008644DA"/>
    <w:rsid w:val="00864A0E"/>
    <w:rsid w:val="00864DB4"/>
    <w:rsid w:val="00865FD2"/>
    <w:rsid w:val="00867807"/>
    <w:rsid w:val="008705E7"/>
    <w:rsid w:val="00871FF5"/>
    <w:rsid w:val="00872242"/>
    <w:rsid w:val="008735B2"/>
    <w:rsid w:val="00875119"/>
    <w:rsid w:val="0087568B"/>
    <w:rsid w:val="00875FDF"/>
    <w:rsid w:val="00880212"/>
    <w:rsid w:val="00881595"/>
    <w:rsid w:val="00882B2E"/>
    <w:rsid w:val="00882FC9"/>
    <w:rsid w:val="00883A5B"/>
    <w:rsid w:val="00884C42"/>
    <w:rsid w:val="008855B1"/>
    <w:rsid w:val="008879BA"/>
    <w:rsid w:val="008879C7"/>
    <w:rsid w:val="0089006E"/>
    <w:rsid w:val="00890616"/>
    <w:rsid w:val="00891C5A"/>
    <w:rsid w:val="00891CB6"/>
    <w:rsid w:val="00891E19"/>
    <w:rsid w:val="008946D1"/>
    <w:rsid w:val="008965D6"/>
    <w:rsid w:val="00897E29"/>
    <w:rsid w:val="008A152D"/>
    <w:rsid w:val="008A2CB3"/>
    <w:rsid w:val="008A3A45"/>
    <w:rsid w:val="008A4D18"/>
    <w:rsid w:val="008A5A6F"/>
    <w:rsid w:val="008A6DD4"/>
    <w:rsid w:val="008B10D2"/>
    <w:rsid w:val="008B14C5"/>
    <w:rsid w:val="008B3469"/>
    <w:rsid w:val="008B4137"/>
    <w:rsid w:val="008B42BF"/>
    <w:rsid w:val="008B5237"/>
    <w:rsid w:val="008B5D4A"/>
    <w:rsid w:val="008B6806"/>
    <w:rsid w:val="008B6C00"/>
    <w:rsid w:val="008B74C5"/>
    <w:rsid w:val="008B75B5"/>
    <w:rsid w:val="008B76BE"/>
    <w:rsid w:val="008B788A"/>
    <w:rsid w:val="008C090B"/>
    <w:rsid w:val="008C2648"/>
    <w:rsid w:val="008C3EFF"/>
    <w:rsid w:val="008C5785"/>
    <w:rsid w:val="008C5C79"/>
    <w:rsid w:val="008C74F3"/>
    <w:rsid w:val="008D0645"/>
    <w:rsid w:val="008D1599"/>
    <w:rsid w:val="008D288E"/>
    <w:rsid w:val="008D59E5"/>
    <w:rsid w:val="008D5FB0"/>
    <w:rsid w:val="008D74D3"/>
    <w:rsid w:val="008D7F81"/>
    <w:rsid w:val="008E0B57"/>
    <w:rsid w:val="008E2B5E"/>
    <w:rsid w:val="008E3D59"/>
    <w:rsid w:val="008E5F96"/>
    <w:rsid w:val="008E796B"/>
    <w:rsid w:val="008F08A5"/>
    <w:rsid w:val="008F08D2"/>
    <w:rsid w:val="008F1F08"/>
    <w:rsid w:val="008F2BEF"/>
    <w:rsid w:val="00901F99"/>
    <w:rsid w:val="009023A6"/>
    <w:rsid w:val="00903B22"/>
    <w:rsid w:val="00905C36"/>
    <w:rsid w:val="00905C4A"/>
    <w:rsid w:val="009112D1"/>
    <w:rsid w:val="00911F50"/>
    <w:rsid w:val="009126EC"/>
    <w:rsid w:val="009129BB"/>
    <w:rsid w:val="00912DA8"/>
    <w:rsid w:val="00913CCB"/>
    <w:rsid w:val="00916413"/>
    <w:rsid w:val="00916465"/>
    <w:rsid w:val="00917584"/>
    <w:rsid w:val="0091788C"/>
    <w:rsid w:val="009229A4"/>
    <w:rsid w:val="00923FB8"/>
    <w:rsid w:val="0092539B"/>
    <w:rsid w:val="009262A8"/>
    <w:rsid w:val="00932FFE"/>
    <w:rsid w:val="00933042"/>
    <w:rsid w:val="00933E2A"/>
    <w:rsid w:val="009341C9"/>
    <w:rsid w:val="00934A65"/>
    <w:rsid w:val="00934C30"/>
    <w:rsid w:val="00936D16"/>
    <w:rsid w:val="0094046D"/>
    <w:rsid w:val="009422B3"/>
    <w:rsid w:val="0094255D"/>
    <w:rsid w:val="009425D5"/>
    <w:rsid w:val="00942D34"/>
    <w:rsid w:val="0094638E"/>
    <w:rsid w:val="009470D5"/>
    <w:rsid w:val="00950B1B"/>
    <w:rsid w:val="00954B50"/>
    <w:rsid w:val="00954B63"/>
    <w:rsid w:val="00954D35"/>
    <w:rsid w:val="0095569B"/>
    <w:rsid w:val="0095733F"/>
    <w:rsid w:val="009579AA"/>
    <w:rsid w:val="00960766"/>
    <w:rsid w:val="00960B33"/>
    <w:rsid w:val="009615BA"/>
    <w:rsid w:val="0096196E"/>
    <w:rsid w:val="00961A28"/>
    <w:rsid w:val="00961BD5"/>
    <w:rsid w:val="00961F85"/>
    <w:rsid w:val="00962390"/>
    <w:rsid w:val="00962852"/>
    <w:rsid w:val="0097114C"/>
    <w:rsid w:val="009723AF"/>
    <w:rsid w:val="00975198"/>
    <w:rsid w:val="00975F2E"/>
    <w:rsid w:val="00975F56"/>
    <w:rsid w:val="00976FE1"/>
    <w:rsid w:val="00980D3C"/>
    <w:rsid w:val="009810FF"/>
    <w:rsid w:val="00983E8B"/>
    <w:rsid w:val="00985685"/>
    <w:rsid w:val="00985AEA"/>
    <w:rsid w:val="00985F83"/>
    <w:rsid w:val="009864AD"/>
    <w:rsid w:val="00987CFC"/>
    <w:rsid w:val="00992C57"/>
    <w:rsid w:val="00993730"/>
    <w:rsid w:val="00993885"/>
    <w:rsid w:val="0099399E"/>
    <w:rsid w:val="009944C0"/>
    <w:rsid w:val="00994FF7"/>
    <w:rsid w:val="00996429"/>
    <w:rsid w:val="009966DC"/>
    <w:rsid w:val="009A074B"/>
    <w:rsid w:val="009A2095"/>
    <w:rsid w:val="009A2120"/>
    <w:rsid w:val="009A311F"/>
    <w:rsid w:val="009A5E4A"/>
    <w:rsid w:val="009A6406"/>
    <w:rsid w:val="009A6F8E"/>
    <w:rsid w:val="009B07C9"/>
    <w:rsid w:val="009B07DD"/>
    <w:rsid w:val="009B0D98"/>
    <w:rsid w:val="009B2273"/>
    <w:rsid w:val="009B35BE"/>
    <w:rsid w:val="009B37A9"/>
    <w:rsid w:val="009C0CB7"/>
    <w:rsid w:val="009C1C95"/>
    <w:rsid w:val="009C1F10"/>
    <w:rsid w:val="009C3602"/>
    <w:rsid w:val="009C3FD2"/>
    <w:rsid w:val="009C4032"/>
    <w:rsid w:val="009C5C0E"/>
    <w:rsid w:val="009C6D31"/>
    <w:rsid w:val="009C6F05"/>
    <w:rsid w:val="009C6F26"/>
    <w:rsid w:val="009D0E27"/>
    <w:rsid w:val="009D1032"/>
    <w:rsid w:val="009D1C73"/>
    <w:rsid w:val="009D35B1"/>
    <w:rsid w:val="009D4834"/>
    <w:rsid w:val="009D630F"/>
    <w:rsid w:val="009D6EEC"/>
    <w:rsid w:val="009E1022"/>
    <w:rsid w:val="009E7C6F"/>
    <w:rsid w:val="009F00FF"/>
    <w:rsid w:val="009F020F"/>
    <w:rsid w:val="009F17CE"/>
    <w:rsid w:val="009F4302"/>
    <w:rsid w:val="009F43B8"/>
    <w:rsid w:val="009F49D9"/>
    <w:rsid w:val="009F573D"/>
    <w:rsid w:val="009F6403"/>
    <w:rsid w:val="009F73AF"/>
    <w:rsid w:val="00A0176A"/>
    <w:rsid w:val="00A01DD6"/>
    <w:rsid w:val="00A02EDA"/>
    <w:rsid w:val="00A03317"/>
    <w:rsid w:val="00A050B2"/>
    <w:rsid w:val="00A051CA"/>
    <w:rsid w:val="00A05674"/>
    <w:rsid w:val="00A05841"/>
    <w:rsid w:val="00A05AEF"/>
    <w:rsid w:val="00A10043"/>
    <w:rsid w:val="00A1063B"/>
    <w:rsid w:val="00A10C99"/>
    <w:rsid w:val="00A1597F"/>
    <w:rsid w:val="00A15CEE"/>
    <w:rsid w:val="00A173A8"/>
    <w:rsid w:val="00A220D6"/>
    <w:rsid w:val="00A24E03"/>
    <w:rsid w:val="00A26F08"/>
    <w:rsid w:val="00A26F53"/>
    <w:rsid w:val="00A30AA0"/>
    <w:rsid w:val="00A315E1"/>
    <w:rsid w:val="00A315F3"/>
    <w:rsid w:val="00A3482E"/>
    <w:rsid w:val="00A352A1"/>
    <w:rsid w:val="00A36D5C"/>
    <w:rsid w:val="00A40804"/>
    <w:rsid w:val="00A41A0E"/>
    <w:rsid w:val="00A41F7F"/>
    <w:rsid w:val="00A436C3"/>
    <w:rsid w:val="00A437C8"/>
    <w:rsid w:val="00A447EF"/>
    <w:rsid w:val="00A46F8F"/>
    <w:rsid w:val="00A473D5"/>
    <w:rsid w:val="00A5005F"/>
    <w:rsid w:val="00A503CE"/>
    <w:rsid w:val="00A512BE"/>
    <w:rsid w:val="00A512D9"/>
    <w:rsid w:val="00A5169B"/>
    <w:rsid w:val="00A51FEF"/>
    <w:rsid w:val="00A524C8"/>
    <w:rsid w:val="00A54405"/>
    <w:rsid w:val="00A55230"/>
    <w:rsid w:val="00A63259"/>
    <w:rsid w:val="00A66EE4"/>
    <w:rsid w:val="00A71FCC"/>
    <w:rsid w:val="00A72501"/>
    <w:rsid w:val="00A7303E"/>
    <w:rsid w:val="00A750AB"/>
    <w:rsid w:val="00A768A6"/>
    <w:rsid w:val="00A80EE4"/>
    <w:rsid w:val="00A81335"/>
    <w:rsid w:val="00A81EB6"/>
    <w:rsid w:val="00A84519"/>
    <w:rsid w:val="00A85781"/>
    <w:rsid w:val="00A86976"/>
    <w:rsid w:val="00A87000"/>
    <w:rsid w:val="00A900C7"/>
    <w:rsid w:val="00A94783"/>
    <w:rsid w:val="00A9525A"/>
    <w:rsid w:val="00A96184"/>
    <w:rsid w:val="00A973D0"/>
    <w:rsid w:val="00AA04EC"/>
    <w:rsid w:val="00AA1A3C"/>
    <w:rsid w:val="00AA1E3B"/>
    <w:rsid w:val="00AA2186"/>
    <w:rsid w:val="00AA3583"/>
    <w:rsid w:val="00AA3AED"/>
    <w:rsid w:val="00AA43B9"/>
    <w:rsid w:val="00AA636E"/>
    <w:rsid w:val="00AA6761"/>
    <w:rsid w:val="00AA6F1F"/>
    <w:rsid w:val="00AB1C62"/>
    <w:rsid w:val="00AB45C0"/>
    <w:rsid w:val="00AB53E1"/>
    <w:rsid w:val="00AB61EC"/>
    <w:rsid w:val="00AB733F"/>
    <w:rsid w:val="00AC0939"/>
    <w:rsid w:val="00AC161F"/>
    <w:rsid w:val="00AC1D2E"/>
    <w:rsid w:val="00AC358A"/>
    <w:rsid w:val="00AC4389"/>
    <w:rsid w:val="00AC453A"/>
    <w:rsid w:val="00AC48B6"/>
    <w:rsid w:val="00AC4BB3"/>
    <w:rsid w:val="00AC5D36"/>
    <w:rsid w:val="00AC62B6"/>
    <w:rsid w:val="00AD13DA"/>
    <w:rsid w:val="00AD29C0"/>
    <w:rsid w:val="00AD61F1"/>
    <w:rsid w:val="00AE05D0"/>
    <w:rsid w:val="00AE0751"/>
    <w:rsid w:val="00AE0C9D"/>
    <w:rsid w:val="00AE2EBD"/>
    <w:rsid w:val="00AE3F9F"/>
    <w:rsid w:val="00AE5648"/>
    <w:rsid w:val="00AF0FFF"/>
    <w:rsid w:val="00AF1148"/>
    <w:rsid w:val="00AF120D"/>
    <w:rsid w:val="00AF2DED"/>
    <w:rsid w:val="00AF3C86"/>
    <w:rsid w:val="00AF40EC"/>
    <w:rsid w:val="00AF4512"/>
    <w:rsid w:val="00AF506B"/>
    <w:rsid w:val="00AF64C5"/>
    <w:rsid w:val="00AF68D9"/>
    <w:rsid w:val="00AF7762"/>
    <w:rsid w:val="00AF7B10"/>
    <w:rsid w:val="00AF7CF8"/>
    <w:rsid w:val="00B00A07"/>
    <w:rsid w:val="00B00AC0"/>
    <w:rsid w:val="00B032AD"/>
    <w:rsid w:val="00B05565"/>
    <w:rsid w:val="00B05C88"/>
    <w:rsid w:val="00B13335"/>
    <w:rsid w:val="00B13C70"/>
    <w:rsid w:val="00B15807"/>
    <w:rsid w:val="00B16611"/>
    <w:rsid w:val="00B1666C"/>
    <w:rsid w:val="00B23799"/>
    <w:rsid w:val="00B249CC"/>
    <w:rsid w:val="00B260E3"/>
    <w:rsid w:val="00B261A1"/>
    <w:rsid w:val="00B27A5C"/>
    <w:rsid w:val="00B35ADB"/>
    <w:rsid w:val="00B37441"/>
    <w:rsid w:val="00B402F8"/>
    <w:rsid w:val="00B41D10"/>
    <w:rsid w:val="00B4208D"/>
    <w:rsid w:val="00B45667"/>
    <w:rsid w:val="00B45BBE"/>
    <w:rsid w:val="00B47458"/>
    <w:rsid w:val="00B54544"/>
    <w:rsid w:val="00B5658E"/>
    <w:rsid w:val="00B56775"/>
    <w:rsid w:val="00B56CF8"/>
    <w:rsid w:val="00B57224"/>
    <w:rsid w:val="00B601F2"/>
    <w:rsid w:val="00B60342"/>
    <w:rsid w:val="00B6126A"/>
    <w:rsid w:val="00B6200B"/>
    <w:rsid w:val="00B6308B"/>
    <w:rsid w:val="00B63641"/>
    <w:rsid w:val="00B6455E"/>
    <w:rsid w:val="00B65929"/>
    <w:rsid w:val="00B66238"/>
    <w:rsid w:val="00B70826"/>
    <w:rsid w:val="00B735BB"/>
    <w:rsid w:val="00B73752"/>
    <w:rsid w:val="00B7449A"/>
    <w:rsid w:val="00B76172"/>
    <w:rsid w:val="00B77375"/>
    <w:rsid w:val="00B77EF6"/>
    <w:rsid w:val="00B80105"/>
    <w:rsid w:val="00B865DC"/>
    <w:rsid w:val="00B86DB3"/>
    <w:rsid w:val="00B871B3"/>
    <w:rsid w:val="00B90698"/>
    <w:rsid w:val="00B92369"/>
    <w:rsid w:val="00B92678"/>
    <w:rsid w:val="00B9399A"/>
    <w:rsid w:val="00B970D0"/>
    <w:rsid w:val="00B9757C"/>
    <w:rsid w:val="00BA08EB"/>
    <w:rsid w:val="00BA1699"/>
    <w:rsid w:val="00BA1FAB"/>
    <w:rsid w:val="00BA27D5"/>
    <w:rsid w:val="00BA2CA4"/>
    <w:rsid w:val="00BA3202"/>
    <w:rsid w:val="00BA3F29"/>
    <w:rsid w:val="00BA4493"/>
    <w:rsid w:val="00BA56C9"/>
    <w:rsid w:val="00BA639E"/>
    <w:rsid w:val="00BA69B2"/>
    <w:rsid w:val="00BA725D"/>
    <w:rsid w:val="00BB1A8A"/>
    <w:rsid w:val="00BB3068"/>
    <w:rsid w:val="00BB3C87"/>
    <w:rsid w:val="00BB411F"/>
    <w:rsid w:val="00BB6B74"/>
    <w:rsid w:val="00BC1372"/>
    <w:rsid w:val="00BC1694"/>
    <w:rsid w:val="00BC2B03"/>
    <w:rsid w:val="00BC2E9C"/>
    <w:rsid w:val="00BC39AD"/>
    <w:rsid w:val="00BC3F42"/>
    <w:rsid w:val="00BC4316"/>
    <w:rsid w:val="00BC460C"/>
    <w:rsid w:val="00BC4ABA"/>
    <w:rsid w:val="00BC51FC"/>
    <w:rsid w:val="00BC644B"/>
    <w:rsid w:val="00BC6568"/>
    <w:rsid w:val="00BC6EF0"/>
    <w:rsid w:val="00BD00E7"/>
    <w:rsid w:val="00BD13A8"/>
    <w:rsid w:val="00BD4C6C"/>
    <w:rsid w:val="00BD7C2B"/>
    <w:rsid w:val="00BD7DE2"/>
    <w:rsid w:val="00BE05AE"/>
    <w:rsid w:val="00BE27EB"/>
    <w:rsid w:val="00BE38C9"/>
    <w:rsid w:val="00BE7370"/>
    <w:rsid w:val="00BE7D23"/>
    <w:rsid w:val="00BE7E81"/>
    <w:rsid w:val="00BF2217"/>
    <w:rsid w:val="00BF5731"/>
    <w:rsid w:val="00BF6CB5"/>
    <w:rsid w:val="00BF6D7C"/>
    <w:rsid w:val="00BF7CDE"/>
    <w:rsid w:val="00C01031"/>
    <w:rsid w:val="00C02F6D"/>
    <w:rsid w:val="00C0305F"/>
    <w:rsid w:val="00C03C9D"/>
    <w:rsid w:val="00C040B3"/>
    <w:rsid w:val="00C04FBC"/>
    <w:rsid w:val="00C06273"/>
    <w:rsid w:val="00C07E18"/>
    <w:rsid w:val="00C101D2"/>
    <w:rsid w:val="00C10B78"/>
    <w:rsid w:val="00C11F49"/>
    <w:rsid w:val="00C1572E"/>
    <w:rsid w:val="00C20D7A"/>
    <w:rsid w:val="00C22747"/>
    <w:rsid w:val="00C22812"/>
    <w:rsid w:val="00C23185"/>
    <w:rsid w:val="00C2394E"/>
    <w:rsid w:val="00C252C8"/>
    <w:rsid w:val="00C25300"/>
    <w:rsid w:val="00C25EFC"/>
    <w:rsid w:val="00C27054"/>
    <w:rsid w:val="00C2784F"/>
    <w:rsid w:val="00C30788"/>
    <w:rsid w:val="00C308B9"/>
    <w:rsid w:val="00C318BE"/>
    <w:rsid w:val="00C33136"/>
    <w:rsid w:val="00C33807"/>
    <w:rsid w:val="00C34A90"/>
    <w:rsid w:val="00C35170"/>
    <w:rsid w:val="00C35239"/>
    <w:rsid w:val="00C362F3"/>
    <w:rsid w:val="00C3705D"/>
    <w:rsid w:val="00C447CA"/>
    <w:rsid w:val="00C46F9C"/>
    <w:rsid w:val="00C4753B"/>
    <w:rsid w:val="00C47692"/>
    <w:rsid w:val="00C47CFF"/>
    <w:rsid w:val="00C5004C"/>
    <w:rsid w:val="00C51E79"/>
    <w:rsid w:val="00C53005"/>
    <w:rsid w:val="00C550D7"/>
    <w:rsid w:val="00C556B8"/>
    <w:rsid w:val="00C600A0"/>
    <w:rsid w:val="00C60B67"/>
    <w:rsid w:val="00C60CDB"/>
    <w:rsid w:val="00C62510"/>
    <w:rsid w:val="00C63257"/>
    <w:rsid w:val="00C6623F"/>
    <w:rsid w:val="00C67D0C"/>
    <w:rsid w:val="00C71556"/>
    <w:rsid w:val="00C71E75"/>
    <w:rsid w:val="00C72E8B"/>
    <w:rsid w:val="00C7351F"/>
    <w:rsid w:val="00C73BCA"/>
    <w:rsid w:val="00C74BCF"/>
    <w:rsid w:val="00C74F0F"/>
    <w:rsid w:val="00C770A4"/>
    <w:rsid w:val="00C7750F"/>
    <w:rsid w:val="00C77A25"/>
    <w:rsid w:val="00C81085"/>
    <w:rsid w:val="00C812EF"/>
    <w:rsid w:val="00C831A5"/>
    <w:rsid w:val="00C84CDD"/>
    <w:rsid w:val="00C86647"/>
    <w:rsid w:val="00C86DD7"/>
    <w:rsid w:val="00C87292"/>
    <w:rsid w:val="00C90519"/>
    <w:rsid w:val="00C90BE1"/>
    <w:rsid w:val="00C92E16"/>
    <w:rsid w:val="00C94525"/>
    <w:rsid w:val="00C956B0"/>
    <w:rsid w:val="00C95B20"/>
    <w:rsid w:val="00CA035F"/>
    <w:rsid w:val="00CA0ABC"/>
    <w:rsid w:val="00CA1251"/>
    <w:rsid w:val="00CA39B6"/>
    <w:rsid w:val="00CA4618"/>
    <w:rsid w:val="00CA5133"/>
    <w:rsid w:val="00CA5505"/>
    <w:rsid w:val="00CA5D1C"/>
    <w:rsid w:val="00CB06C5"/>
    <w:rsid w:val="00CB1CFE"/>
    <w:rsid w:val="00CB242D"/>
    <w:rsid w:val="00CB3302"/>
    <w:rsid w:val="00CB431D"/>
    <w:rsid w:val="00CB4ADF"/>
    <w:rsid w:val="00CB4E72"/>
    <w:rsid w:val="00CB5502"/>
    <w:rsid w:val="00CB5C35"/>
    <w:rsid w:val="00CB63EE"/>
    <w:rsid w:val="00CB69BB"/>
    <w:rsid w:val="00CB6CEB"/>
    <w:rsid w:val="00CC1408"/>
    <w:rsid w:val="00CC1D5D"/>
    <w:rsid w:val="00CC2C9C"/>
    <w:rsid w:val="00CC580C"/>
    <w:rsid w:val="00CC6042"/>
    <w:rsid w:val="00CC6779"/>
    <w:rsid w:val="00CC6939"/>
    <w:rsid w:val="00CD037C"/>
    <w:rsid w:val="00CD0C5D"/>
    <w:rsid w:val="00CD103F"/>
    <w:rsid w:val="00CD150F"/>
    <w:rsid w:val="00CD3406"/>
    <w:rsid w:val="00CD402E"/>
    <w:rsid w:val="00CD476C"/>
    <w:rsid w:val="00CD5236"/>
    <w:rsid w:val="00CD6680"/>
    <w:rsid w:val="00CD6810"/>
    <w:rsid w:val="00CE31A0"/>
    <w:rsid w:val="00CE3BC3"/>
    <w:rsid w:val="00CE5B19"/>
    <w:rsid w:val="00CE72BC"/>
    <w:rsid w:val="00CF1B1B"/>
    <w:rsid w:val="00CF238A"/>
    <w:rsid w:val="00CF2EAD"/>
    <w:rsid w:val="00CF4832"/>
    <w:rsid w:val="00CF5AF3"/>
    <w:rsid w:val="00CF5BA2"/>
    <w:rsid w:val="00CF5BFA"/>
    <w:rsid w:val="00CF67B0"/>
    <w:rsid w:val="00CF6A34"/>
    <w:rsid w:val="00CF7A72"/>
    <w:rsid w:val="00D01DD8"/>
    <w:rsid w:val="00D0234D"/>
    <w:rsid w:val="00D0448F"/>
    <w:rsid w:val="00D0644B"/>
    <w:rsid w:val="00D07B46"/>
    <w:rsid w:val="00D07EA8"/>
    <w:rsid w:val="00D07FF1"/>
    <w:rsid w:val="00D11416"/>
    <w:rsid w:val="00D11CB2"/>
    <w:rsid w:val="00D138C4"/>
    <w:rsid w:val="00D138C6"/>
    <w:rsid w:val="00D139DD"/>
    <w:rsid w:val="00D14549"/>
    <w:rsid w:val="00D14A60"/>
    <w:rsid w:val="00D15F96"/>
    <w:rsid w:val="00D16807"/>
    <w:rsid w:val="00D17858"/>
    <w:rsid w:val="00D207B5"/>
    <w:rsid w:val="00D20E2D"/>
    <w:rsid w:val="00D2159F"/>
    <w:rsid w:val="00D21DBA"/>
    <w:rsid w:val="00D22F93"/>
    <w:rsid w:val="00D23497"/>
    <w:rsid w:val="00D24267"/>
    <w:rsid w:val="00D2709C"/>
    <w:rsid w:val="00D308F3"/>
    <w:rsid w:val="00D326B5"/>
    <w:rsid w:val="00D351AC"/>
    <w:rsid w:val="00D3650F"/>
    <w:rsid w:val="00D3727D"/>
    <w:rsid w:val="00D410B9"/>
    <w:rsid w:val="00D4146F"/>
    <w:rsid w:val="00D44CB7"/>
    <w:rsid w:val="00D452C3"/>
    <w:rsid w:val="00D46384"/>
    <w:rsid w:val="00D4643C"/>
    <w:rsid w:val="00D50C15"/>
    <w:rsid w:val="00D50C82"/>
    <w:rsid w:val="00D52E5B"/>
    <w:rsid w:val="00D552D6"/>
    <w:rsid w:val="00D552E4"/>
    <w:rsid w:val="00D565DD"/>
    <w:rsid w:val="00D577C1"/>
    <w:rsid w:val="00D616E2"/>
    <w:rsid w:val="00D623C1"/>
    <w:rsid w:val="00D62793"/>
    <w:rsid w:val="00D6306C"/>
    <w:rsid w:val="00D653D5"/>
    <w:rsid w:val="00D654AC"/>
    <w:rsid w:val="00D6611F"/>
    <w:rsid w:val="00D67064"/>
    <w:rsid w:val="00D67586"/>
    <w:rsid w:val="00D70F2A"/>
    <w:rsid w:val="00D7259A"/>
    <w:rsid w:val="00D74530"/>
    <w:rsid w:val="00D74605"/>
    <w:rsid w:val="00D75DB3"/>
    <w:rsid w:val="00D766D6"/>
    <w:rsid w:val="00D8099B"/>
    <w:rsid w:val="00D81C49"/>
    <w:rsid w:val="00D842A3"/>
    <w:rsid w:val="00D84529"/>
    <w:rsid w:val="00D84EF2"/>
    <w:rsid w:val="00D857E8"/>
    <w:rsid w:val="00D86169"/>
    <w:rsid w:val="00D86BFB"/>
    <w:rsid w:val="00D87BF7"/>
    <w:rsid w:val="00D92664"/>
    <w:rsid w:val="00D94A1B"/>
    <w:rsid w:val="00D95B0C"/>
    <w:rsid w:val="00D95D40"/>
    <w:rsid w:val="00D96B66"/>
    <w:rsid w:val="00D97656"/>
    <w:rsid w:val="00D97C90"/>
    <w:rsid w:val="00DA105F"/>
    <w:rsid w:val="00DA2371"/>
    <w:rsid w:val="00DA3602"/>
    <w:rsid w:val="00DA3CBB"/>
    <w:rsid w:val="00DA5544"/>
    <w:rsid w:val="00DA5E1E"/>
    <w:rsid w:val="00DA6250"/>
    <w:rsid w:val="00DA68F5"/>
    <w:rsid w:val="00DA70FD"/>
    <w:rsid w:val="00DB0C95"/>
    <w:rsid w:val="00DB3015"/>
    <w:rsid w:val="00DB31F9"/>
    <w:rsid w:val="00DB51E9"/>
    <w:rsid w:val="00DB5213"/>
    <w:rsid w:val="00DB52E5"/>
    <w:rsid w:val="00DB54BF"/>
    <w:rsid w:val="00DB66D4"/>
    <w:rsid w:val="00DB6844"/>
    <w:rsid w:val="00DC0374"/>
    <w:rsid w:val="00DC237A"/>
    <w:rsid w:val="00DC524C"/>
    <w:rsid w:val="00DC52D6"/>
    <w:rsid w:val="00DC65D0"/>
    <w:rsid w:val="00DD0B1E"/>
    <w:rsid w:val="00DD2F4B"/>
    <w:rsid w:val="00DD3A72"/>
    <w:rsid w:val="00DD4F80"/>
    <w:rsid w:val="00DD5407"/>
    <w:rsid w:val="00DD5622"/>
    <w:rsid w:val="00DD6520"/>
    <w:rsid w:val="00DD68A7"/>
    <w:rsid w:val="00DE21FC"/>
    <w:rsid w:val="00DE3AAF"/>
    <w:rsid w:val="00DE5062"/>
    <w:rsid w:val="00DE6223"/>
    <w:rsid w:val="00DE7D91"/>
    <w:rsid w:val="00DF0A5B"/>
    <w:rsid w:val="00DF102B"/>
    <w:rsid w:val="00DF1C01"/>
    <w:rsid w:val="00DF23D6"/>
    <w:rsid w:val="00DF4D58"/>
    <w:rsid w:val="00DF7B31"/>
    <w:rsid w:val="00E01DDF"/>
    <w:rsid w:val="00E03129"/>
    <w:rsid w:val="00E03160"/>
    <w:rsid w:val="00E03AC6"/>
    <w:rsid w:val="00E04DD7"/>
    <w:rsid w:val="00E05AD0"/>
    <w:rsid w:val="00E10AC1"/>
    <w:rsid w:val="00E10BB9"/>
    <w:rsid w:val="00E12503"/>
    <w:rsid w:val="00E12D0E"/>
    <w:rsid w:val="00E12D61"/>
    <w:rsid w:val="00E13508"/>
    <w:rsid w:val="00E13848"/>
    <w:rsid w:val="00E16883"/>
    <w:rsid w:val="00E20061"/>
    <w:rsid w:val="00E216CB"/>
    <w:rsid w:val="00E2253E"/>
    <w:rsid w:val="00E25FF1"/>
    <w:rsid w:val="00E26200"/>
    <w:rsid w:val="00E27B29"/>
    <w:rsid w:val="00E27CDB"/>
    <w:rsid w:val="00E3006C"/>
    <w:rsid w:val="00E35451"/>
    <w:rsid w:val="00E356D9"/>
    <w:rsid w:val="00E3593B"/>
    <w:rsid w:val="00E362BD"/>
    <w:rsid w:val="00E3691C"/>
    <w:rsid w:val="00E3759E"/>
    <w:rsid w:val="00E414AA"/>
    <w:rsid w:val="00E41507"/>
    <w:rsid w:val="00E42A32"/>
    <w:rsid w:val="00E4567C"/>
    <w:rsid w:val="00E45E4E"/>
    <w:rsid w:val="00E4614C"/>
    <w:rsid w:val="00E47100"/>
    <w:rsid w:val="00E51842"/>
    <w:rsid w:val="00E5292C"/>
    <w:rsid w:val="00E54287"/>
    <w:rsid w:val="00E546D0"/>
    <w:rsid w:val="00E55846"/>
    <w:rsid w:val="00E56040"/>
    <w:rsid w:val="00E5654D"/>
    <w:rsid w:val="00E57EFE"/>
    <w:rsid w:val="00E609FB"/>
    <w:rsid w:val="00E60E4F"/>
    <w:rsid w:val="00E617D2"/>
    <w:rsid w:val="00E619E3"/>
    <w:rsid w:val="00E62DA4"/>
    <w:rsid w:val="00E635B0"/>
    <w:rsid w:val="00E636EB"/>
    <w:rsid w:val="00E64E12"/>
    <w:rsid w:val="00E66D3A"/>
    <w:rsid w:val="00E67AE4"/>
    <w:rsid w:val="00E70039"/>
    <w:rsid w:val="00E71F5F"/>
    <w:rsid w:val="00E72587"/>
    <w:rsid w:val="00E7307E"/>
    <w:rsid w:val="00E7308D"/>
    <w:rsid w:val="00E73C9F"/>
    <w:rsid w:val="00E757F2"/>
    <w:rsid w:val="00E80A78"/>
    <w:rsid w:val="00E81744"/>
    <w:rsid w:val="00E81E8F"/>
    <w:rsid w:val="00E82175"/>
    <w:rsid w:val="00E84C10"/>
    <w:rsid w:val="00E85BFE"/>
    <w:rsid w:val="00E86ABC"/>
    <w:rsid w:val="00E92B82"/>
    <w:rsid w:val="00E939C3"/>
    <w:rsid w:val="00E95305"/>
    <w:rsid w:val="00E954CE"/>
    <w:rsid w:val="00EA046C"/>
    <w:rsid w:val="00EA5C58"/>
    <w:rsid w:val="00EA67A9"/>
    <w:rsid w:val="00EA6DEE"/>
    <w:rsid w:val="00EA7903"/>
    <w:rsid w:val="00EA7FCB"/>
    <w:rsid w:val="00EB1986"/>
    <w:rsid w:val="00EB1DD0"/>
    <w:rsid w:val="00EB3364"/>
    <w:rsid w:val="00EB3E12"/>
    <w:rsid w:val="00EB679D"/>
    <w:rsid w:val="00EB6A02"/>
    <w:rsid w:val="00EC12BB"/>
    <w:rsid w:val="00EC2FC2"/>
    <w:rsid w:val="00EC5311"/>
    <w:rsid w:val="00EC6163"/>
    <w:rsid w:val="00EC730E"/>
    <w:rsid w:val="00ED215A"/>
    <w:rsid w:val="00ED3DF6"/>
    <w:rsid w:val="00ED4748"/>
    <w:rsid w:val="00EE0F45"/>
    <w:rsid w:val="00EE1A09"/>
    <w:rsid w:val="00EE3657"/>
    <w:rsid w:val="00EE3DAE"/>
    <w:rsid w:val="00EE4907"/>
    <w:rsid w:val="00EE60EB"/>
    <w:rsid w:val="00EE6AEE"/>
    <w:rsid w:val="00EF0D8E"/>
    <w:rsid w:val="00EF25DD"/>
    <w:rsid w:val="00EF454D"/>
    <w:rsid w:val="00EF5127"/>
    <w:rsid w:val="00F00C78"/>
    <w:rsid w:val="00F026E4"/>
    <w:rsid w:val="00F028CC"/>
    <w:rsid w:val="00F02D52"/>
    <w:rsid w:val="00F036C2"/>
    <w:rsid w:val="00F03872"/>
    <w:rsid w:val="00F061FE"/>
    <w:rsid w:val="00F06C33"/>
    <w:rsid w:val="00F075FC"/>
    <w:rsid w:val="00F07880"/>
    <w:rsid w:val="00F106C1"/>
    <w:rsid w:val="00F13BE8"/>
    <w:rsid w:val="00F14B5E"/>
    <w:rsid w:val="00F15116"/>
    <w:rsid w:val="00F16F80"/>
    <w:rsid w:val="00F172E6"/>
    <w:rsid w:val="00F17445"/>
    <w:rsid w:val="00F200F5"/>
    <w:rsid w:val="00F223AA"/>
    <w:rsid w:val="00F22F66"/>
    <w:rsid w:val="00F23C46"/>
    <w:rsid w:val="00F23D6F"/>
    <w:rsid w:val="00F250B5"/>
    <w:rsid w:val="00F25448"/>
    <w:rsid w:val="00F269E4"/>
    <w:rsid w:val="00F279A0"/>
    <w:rsid w:val="00F3064F"/>
    <w:rsid w:val="00F32F34"/>
    <w:rsid w:val="00F344C4"/>
    <w:rsid w:val="00F344F3"/>
    <w:rsid w:val="00F35F2A"/>
    <w:rsid w:val="00F373FD"/>
    <w:rsid w:val="00F37DB5"/>
    <w:rsid w:val="00F42724"/>
    <w:rsid w:val="00F44027"/>
    <w:rsid w:val="00F445E9"/>
    <w:rsid w:val="00F46718"/>
    <w:rsid w:val="00F519D0"/>
    <w:rsid w:val="00F52F33"/>
    <w:rsid w:val="00F53B22"/>
    <w:rsid w:val="00F5440F"/>
    <w:rsid w:val="00F555D4"/>
    <w:rsid w:val="00F56101"/>
    <w:rsid w:val="00F57B18"/>
    <w:rsid w:val="00F61601"/>
    <w:rsid w:val="00F62741"/>
    <w:rsid w:val="00F6347D"/>
    <w:rsid w:val="00F651BD"/>
    <w:rsid w:val="00F65747"/>
    <w:rsid w:val="00F65B9A"/>
    <w:rsid w:val="00F65E03"/>
    <w:rsid w:val="00F66C7D"/>
    <w:rsid w:val="00F7019F"/>
    <w:rsid w:val="00F71070"/>
    <w:rsid w:val="00F738AF"/>
    <w:rsid w:val="00F75479"/>
    <w:rsid w:val="00F7642B"/>
    <w:rsid w:val="00F77423"/>
    <w:rsid w:val="00F813F3"/>
    <w:rsid w:val="00F81D7E"/>
    <w:rsid w:val="00F82620"/>
    <w:rsid w:val="00F829EA"/>
    <w:rsid w:val="00F8556B"/>
    <w:rsid w:val="00F85841"/>
    <w:rsid w:val="00F870CF"/>
    <w:rsid w:val="00F8714C"/>
    <w:rsid w:val="00F872A1"/>
    <w:rsid w:val="00F91459"/>
    <w:rsid w:val="00F91D96"/>
    <w:rsid w:val="00F91F67"/>
    <w:rsid w:val="00F928A0"/>
    <w:rsid w:val="00F93D9C"/>
    <w:rsid w:val="00F946D9"/>
    <w:rsid w:val="00F94CC8"/>
    <w:rsid w:val="00F94F10"/>
    <w:rsid w:val="00F95905"/>
    <w:rsid w:val="00F96D41"/>
    <w:rsid w:val="00F974A0"/>
    <w:rsid w:val="00F97DE3"/>
    <w:rsid w:val="00FA109E"/>
    <w:rsid w:val="00FA1702"/>
    <w:rsid w:val="00FA1A8C"/>
    <w:rsid w:val="00FA5C27"/>
    <w:rsid w:val="00FA616D"/>
    <w:rsid w:val="00FB209C"/>
    <w:rsid w:val="00FB2C84"/>
    <w:rsid w:val="00FB418B"/>
    <w:rsid w:val="00FB4E2C"/>
    <w:rsid w:val="00FB4F2B"/>
    <w:rsid w:val="00FB5645"/>
    <w:rsid w:val="00FB6263"/>
    <w:rsid w:val="00FB6BA5"/>
    <w:rsid w:val="00FB7848"/>
    <w:rsid w:val="00FC0705"/>
    <w:rsid w:val="00FC198A"/>
    <w:rsid w:val="00FC2F7E"/>
    <w:rsid w:val="00FC54FB"/>
    <w:rsid w:val="00FC666D"/>
    <w:rsid w:val="00FC6845"/>
    <w:rsid w:val="00FC79E0"/>
    <w:rsid w:val="00FD0BE1"/>
    <w:rsid w:val="00FD1A0E"/>
    <w:rsid w:val="00FD235F"/>
    <w:rsid w:val="00FD36F3"/>
    <w:rsid w:val="00FD4512"/>
    <w:rsid w:val="00FD566B"/>
    <w:rsid w:val="00FD5E3E"/>
    <w:rsid w:val="00FD6744"/>
    <w:rsid w:val="00FD6D23"/>
    <w:rsid w:val="00FD6F89"/>
    <w:rsid w:val="00FD78DC"/>
    <w:rsid w:val="00FD7B23"/>
    <w:rsid w:val="00FE1682"/>
    <w:rsid w:val="00FE1E2C"/>
    <w:rsid w:val="00FE212D"/>
    <w:rsid w:val="00FE40AB"/>
    <w:rsid w:val="00FE566B"/>
    <w:rsid w:val="00FE5EAC"/>
    <w:rsid w:val="00FE79BB"/>
    <w:rsid w:val="00FF0647"/>
    <w:rsid w:val="00FF3527"/>
    <w:rsid w:val="00FF56D2"/>
    <w:rsid w:val="00FF74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110"/>
    <o:shapelayout v:ext="edit">
      <o:idmap v:ext="edit" data="1"/>
    </o:shapelayout>
  </w:shapeDefaults>
  <w:decimalSymbol w:val=","/>
  <w:listSeparator w:val=";"/>
  <w14:docId w14:val="01ADB1A6"/>
  <w15:docId w15:val="{AFA228D5-8C4D-445B-9DC1-C70285491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F6CB5"/>
    <w:rPr>
      <w:rFonts w:asciiTheme="minorHAnsi" w:eastAsiaTheme="minorEastAsia" w:hAnsiTheme="minorHAnsi" w:cstheme="minorBidi"/>
      <w:sz w:val="24"/>
      <w:szCs w:val="24"/>
      <w:lang w:val="es-ES_tradnl"/>
    </w:rPr>
  </w:style>
  <w:style w:type="paragraph" w:styleId="Ttulo1">
    <w:name w:val="heading 1"/>
    <w:basedOn w:val="Normal"/>
    <w:next w:val="Normal"/>
    <w:link w:val="Ttulo1Car"/>
    <w:qFormat/>
    <w:rsid w:val="00C02F6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nhideWhenUsed/>
    <w:qFormat/>
    <w:rsid w:val="00C02F6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rsid w:val="00F94F10"/>
    <w:pPr>
      <w:tabs>
        <w:tab w:val="center" w:pos="4513"/>
        <w:tab w:val="right" w:pos="9026"/>
      </w:tabs>
    </w:pPr>
  </w:style>
  <w:style w:type="paragraph" w:styleId="Encabezado">
    <w:name w:val="header"/>
    <w:basedOn w:val="Normal"/>
    <w:link w:val="EncabezadoCar"/>
    <w:uiPriority w:val="99"/>
    <w:rsid w:val="003F1BA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3F1BA6"/>
    <w:rPr>
      <w:snapToGrid/>
      <w:sz w:val="24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18526D"/>
    <w:pPr>
      <w:spacing w:before="100" w:beforeAutospacing="1" w:after="100" w:afterAutospacing="1"/>
    </w:pPr>
    <w:rPr>
      <w:lang w:val="es-ES"/>
    </w:rPr>
  </w:style>
  <w:style w:type="paragraph" w:styleId="Textodeglobo">
    <w:name w:val="Balloon Text"/>
    <w:basedOn w:val="Normal"/>
    <w:link w:val="TextodegloboCar"/>
    <w:rsid w:val="00AE05D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AE05D0"/>
    <w:rPr>
      <w:rFonts w:ascii="Tahoma" w:hAnsi="Tahoma" w:cs="Tahoma"/>
      <w:snapToGrid w:val="0"/>
      <w:sz w:val="16"/>
      <w:szCs w:val="16"/>
      <w:lang w:val="en-GB"/>
    </w:rPr>
  </w:style>
  <w:style w:type="paragraph" w:styleId="Prrafodelista">
    <w:name w:val="List Paragraph"/>
    <w:basedOn w:val="Normal"/>
    <w:uiPriority w:val="34"/>
    <w:qFormat/>
    <w:rsid w:val="00D92664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unhideWhenUsed/>
    <w:rsid w:val="00227B7F"/>
    <w:rPr>
      <w:color w:val="808080"/>
    </w:rPr>
  </w:style>
  <w:style w:type="paragraph" w:customStyle="1" w:styleId="Estilo2">
    <w:name w:val="Estilo2"/>
    <w:basedOn w:val="Normal"/>
    <w:rsid w:val="00B5658E"/>
    <w:pPr>
      <w:spacing w:before="120" w:after="120"/>
      <w:jc w:val="both"/>
    </w:pPr>
    <w:rPr>
      <w:rFonts w:ascii="Arial" w:eastAsia="Times New Roman" w:hAnsi="Arial" w:cs="Times New Roman"/>
      <w:sz w:val="20"/>
      <w:lang w:val="es-ES"/>
    </w:rPr>
  </w:style>
  <w:style w:type="paragraph" w:customStyle="1" w:styleId="Style3">
    <w:name w:val="Style3"/>
    <w:basedOn w:val="Normal"/>
    <w:rsid w:val="00B5658E"/>
    <w:pPr>
      <w:widowControl w:val="0"/>
      <w:autoSpaceDE w:val="0"/>
      <w:autoSpaceDN w:val="0"/>
      <w:adjustRightInd w:val="0"/>
      <w:jc w:val="both"/>
    </w:pPr>
    <w:rPr>
      <w:rFonts w:ascii="Franklin Gothic Medium Cond" w:eastAsia="Times New Roman" w:hAnsi="Franklin Gothic Medium Cond" w:cs="Times New Roman"/>
      <w:lang w:val="es-ES"/>
    </w:rPr>
  </w:style>
  <w:style w:type="table" w:styleId="Tablaconcuadrcula">
    <w:name w:val="Table Grid"/>
    <w:basedOn w:val="Tablanormal"/>
    <w:uiPriority w:val="99"/>
    <w:rsid w:val="00D86169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rsid w:val="00C02F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S_tradnl"/>
    </w:rPr>
  </w:style>
  <w:style w:type="character" w:customStyle="1" w:styleId="Ttulo2Car">
    <w:name w:val="Título 2 Car"/>
    <w:basedOn w:val="Fuentedeprrafopredeter"/>
    <w:link w:val="Ttulo2"/>
    <w:rsid w:val="00C02F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_tradnl"/>
    </w:rPr>
  </w:style>
  <w:style w:type="paragraph" w:styleId="Cierre">
    <w:name w:val="Closing"/>
    <w:basedOn w:val="Normal"/>
    <w:link w:val="CierreCar"/>
    <w:unhideWhenUsed/>
    <w:rsid w:val="00C02F6D"/>
    <w:pPr>
      <w:ind w:left="4252"/>
    </w:pPr>
  </w:style>
  <w:style w:type="character" w:customStyle="1" w:styleId="CierreCar">
    <w:name w:val="Cierre Car"/>
    <w:basedOn w:val="Fuentedeprrafopredeter"/>
    <w:link w:val="Cierre"/>
    <w:rsid w:val="00C02F6D"/>
    <w:rPr>
      <w:rFonts w:asciiTheme="minorHAnsi" w:eastAsiaTheme="minorEastAsia" w:hAnsiTheme="minorHAnsi" w:cstheme="minorBidi"/>
      <w:sz w:val="24"/>
      <w:szCs w:val="24"/>
      <w:lang w:val="es-ES_tradnl"/>
    </w:rPr>
  </w:style>
  <w:style w:type="paragraph" w:styleId="Ttulo">
    <w:name w:val="Title"/>
    <w:basedOn w:val="Normal"/>
    <w:next w:val="Normal"/>
    <w:link w:val="TtuloCar"/>
    <w:qFormat/>
    <w:rsid w:val="00C02F6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rsid w:val="00C02F6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ES_tradnl"/>
    </w:rPr>
  </w:style>
  <w:style w:type="paragraph" w:styleId="Sangradetextonormal">
    <w:name w:val="Body Text Indent"/>
    <w:basedOn w:val="Normal"/>
    <w:link w:val="SangradetextonormalCar"/>
    <w:unhideWhenUsed/>
    <w:rsid w:val="00C02F6D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C02F6D"/>
    <w:rPr>
      <w:rFonts w:asciiTheme="minorHAnsi" w:eastAsiaTheme="minorEastAsia" w:hAnsiTheme="minorHAnsi" w:cstheme="minorBidi"/>
      <w:sz w:val="24"/>
      <w:szCs w:val="24"/>
      <w:lang w:val="es-ES_tradnl"/>
    </w:rPr>
  </w:style>
  <w:style w:type="paragraph" w:styleId="Subttulo">
    <w:name w:val="Subtitle"/>
    <w:basedOn w:val="Normal"/>
    <w:next w:val="Normal"/>
    <w:link w:val="SubttuloCar"/>
    <w:qFormat/>
    <w:rsid w:val="00C02F6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tuloCar">
    <w:name w:val="Subtítulo Car"/>
    <w:basedOn w:val="Fuentedeprrafopredeter"/>
    <w:link w:val="Subttulo"/>
    <w:rsid w:val="00C02F6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s-ES_tradnl"/>
    </w:rPr>
  </w:style>
  <w:style w:type="paragraph" w:styleId="Textoindependienteprimerasangra2">
    <w:name w:val="Body Text First Indent 2"/>
    <w:basedOn w:val="Sangradetextonormal"/>
    <w:link w:val="Textoindependienteprimerasangra2Car"/>
    <w:unhideWhenUsed/>
    <w:rsid w:val="00C02F6D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C02F6D"/>
    <w:rPr>
      <w:rFonts w:asciiTheme="minorHAnsi" w:eastAsiaTheme="minorEastAsia" w:hAnsiTheme="minorHAnsi" w:cstheme="minorBidi"/>
      <w:sz w:val="24"/>
      <w:szCs w:val="24"/>
      <w:lang w:val="es-ES_tradnl"/>
    </w:rPr>
  </w:style>
  <w:style w:type="character" w:styleId="Hipervnculo">
    <w:name w:val="Hyperlink"/>
    <w:basedOn w:val="Fuentedeprrafopredeter"/>
    <w:uiPriority w:val="99"/>
    <w:unhideWhenUsed/>
    <w:rsid w:val="00BA27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9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5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5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emf"/><Relationship Id="rId2" Type="http://schemas.openxmlformats.org/officeDocument/2006/relationships/image" Target="media/image6.emf"/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hyperlink" Target="mailto:secretaria@revillagigedo.es" TargetMode="External"/><Relationship Id="rId5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vier\AppData\Roaming\Microsoft\Plantillas\A4%20zona%20centro%20oest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4AC93A-11ED-4F19-8AEA-3F84C2B09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A4 zona centro oeste</Template>
  <TotalTime>1</TotalTime>
  <Pages>1</Pages>
  <Words>282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de comunicado de prensa para un evento de campaña</vt:lpstr>
    </vt:vector>
  </TitlesOfParts>
  <Company>IOCU</Company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comunicado de prensa para un evento de campaña</dc:title>
  <dc:creator>Javier</dc:creator>
  <cp:lastModifiedBy>Secretaria</cp:lastModifiedBy>
  <cp:revision>2</cp:revision>
  <cp:lastPrinted>2024-11-28T11:41:00Z</cp:lastPrinted>
  <dcterms:created xsi:type="dcterms:W3CDTF">2025-10-07T08:14:00Z</dcterms:created>
  <dcterms:modified xsi:type="dcterms:W3CDTF">2025-10-07T08:14:00Z</dcterms:modified>
</cp:coreProperties>
</file>